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DF3204" w14:textId="77777777" w:rsidR="00D242D2" w:rsidRPr="006F424E" w:rsidRDefault="009C741A" w:rsidP="00495281">
      <w:pPr>
        <w:pStyle w:val="BodyText"/>
        <w:spacing w:after="120"/>
        <w:rPr>
          <w:rFonts w:asciiTheme="minorHAnsi" w:hAnsiTheme="minorHAnsi" w:cstheme="minorHAnsi"/>
          <w:b/>
          <w:szCs w:val="22"/>
        </w:rPr>
      </w:pPr>
      <w:r>
        <w:rPr>
          <w:noProof/>
          <w:lang w:eastAsia="en-GB"/>
        </w:rPr>
        <w:drawing>
          <wp:inline distT="0" distB="0" distL="0" distR="0" wp14:anchorId="291A5AAF" wp14:editId="7315A51E">
            <wp:extent cx="3292475" cy="844550"/>
            <wp:effectExtent l="0" t="0" r="3175" b="0"/>
            <wp:docPr id="5" name="Picture 5" descr="cid:image001.png@01D5AAC0.BC00CEF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cid:image001.png@01D5AAC0.BC00CEF0"/>
                    <pic:cNvPicPr/>
                  </pic:nvPicPr>
                  <pic:blipFill>
                    <a:blip r:embed="rId11" r:link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2475" cy="84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8E9C2A" w14:textId="77777777" w:rsidR="009C741A" w:rsidRPr="00517D04" w:rsidRDefault="009C741A" w:rsidP="00495281">
      <w:pPr>
        <w:pStyle w:val="BodyText"/>
        <w:spacing w:after="0"/>
        <w:rPr>
          <w:rFonts w:asciiTheme="minorHAnsi" w:hAnsiTheme="minorHAnsi" w:cstheme="minorHAnsi"/>
          <w:b/>
          <w:color w:val="000000"/>
          <w:sz w:val="14"/>
          <w:szCs w:val="28"/>
        </w:rPr>
      </w:pPr>
    </w:p>
    <w:p w14:paraId="118A66F1" w14:textId="3604AD89" w:rsidR="008C4DE2" w:rsidRPr="008C4DE2" w:rsidRDefault="00563847" w:rsidP="00495281">
      <w:pPr>
        <w:pStyle w:val="BodyText"/>
        <w:spacing w:after="0"/>
        <w:rPr>
          <w:rFonts w:asciiTheme="minorHAnsi" w:hAnsiTheme="minorHAnsi" w:cstheme="minorHAnsi"/>
          <w:b/>
          <w:color w:val="000000"/>
          <w:sz w:val="28"/>
          <w:szCs w:val="28"/>
        </w:rPr>
      </w:pPr>
      <w:r>
        <w:rPr>
          <w:rFonts w:asciiTheme="minorHAnsi" w:hAnsiTheme="minorHAnsi" w:cstheme="minorHAnsi"/>
          <w:b/>
          <w:color w:val="000000"/>
          <w:sz w:val="28"/>
          <w:szCs w:val="28"/>
        </w:rPr>
        <w:t>1272-pa1</w:t>
      </w:r>
      <w:r w:rsidR="008C4DE2" w:rsidRPr="008C4DE2">
        <w:rPr>
          <w:rFonts w:asciiTheme="minorHAnsi" w:hAnsiTheme="minorHAnsi" w:cstheme="minorHAnsi"/>
          <w:b/>
          <w:color w:val="000000"/>
          <w:sz w:val="28"/>
          <w:szCs w:val="28"/>
        </w:rPr>
        <w:t>-</w:t>
      </w:r>
      <w:r w:rsidR="000323D5">
        <w:rPr>
          <w:rFonts w:asciiTheme="minorHAnsi" w:hAnsiTheme="minorHAnsi" w:cstheme="minorHAnsi"/>
          <w:b/>
          <w:color w:val="000000"/>
          <w:sz w:val="28"/>
          <w:szCs w:val="28"/>
        </w:rPr>
        <w:t>pm-agn-0004-v0.</w:t>
      </w:r>
      <w:r w:rsidR="008177AF">
        <w:rPr>
          <w:rFonts w:asciiTheme="minorHAnsi" w:hAnsiTheme="minorHAnsi" w:cstheme="minorHAnsi"/>
          <w:b/>
          <w:color w:val="000000"/>
          <w:sz w:val="28"/>
          <w:szCs w:val="28"/>
        </w:rPr>
        <w:t>3</w:t>
      </w:r>
      <w:r w:rsidR="008C4DE2" w:rsidRPr="008C4DE2">
        <w:rPr>
          <w:rFonts w:asciiTheme="minorHAnsi" w:hAnsiTheme="minorHAnsi" w:cstheme="minorHAnsi"/>
          <w:b/>
          <w:color w:val="000000"/>
          <w:sz w:val="28"/>
          <w:szCs w:val="28"/>
        </w:rPr>
        <w:t xml:space="preserve"> </w:t>
      </w:r>
    </w:p>
    <w:p w14:paraId="4C09F9DB" w14:textId="39E48FEE" w:rsidR="0091643D" w:rsidRPr="006F424E" w:rsidRDefault="000323D5" w:rsidP="00495281">
      <w:pPr>
        <w:pStyle w:val="BodyText"/>
        <w:spacing w:after="0"/>
        <w:rPr>
          <w:rFonts w:asciiTheme="minorHAnsi" w:hAnsiTheme="minorHAnsi" w:cstheme="minorHAnsi"/>
          <w:b/>
          <w:color w:val="000000"/>
          <w:sz w:val="28"/>
          <w:szCs w:val="28"/>
        </w:rPr>
      </w:pPr>
      <w:r>
        <w:rPr>
          <w:rFonts w:asciiTheme="minorHAnsi" w:hAnsiTheme="minorHAnsi" w:cstheme="minorHAnsi"/>
          <w:b/>
          <w:color w:val="000000"/>
          <w:sz w:val="28"/>
          <w:szCs w:val="28"/>
        </w:rPr>
        <w:t>AGENDA</w:t>
      </w:r>
    </w:p>
    <w:p w14:paraId="35C3377A" w14:textId="10727D7C" w:rsidR="00D242D2" w:rsidRPr="006F424E" w:rsidRDefault="009C741A" w:rsidP="00495281">
      <w:pPr>
        <w:pStyle w:val="Heading1"/>
        <w:shd w:val="clear" w:color="auto" w:fill="FFFFFF"/>
        <w:spacing w:before="0" w:after="0"/>
        <w:rPr>
          <w:rFonts w:asciiTheme="minorHAnsi" w:hAnsiTheme="minorHAnsi" w:cstheme="minorHAnsi"/>
          <w:caps w:val="0"/>
          <w:color w:val="000000"/>
          <w:sz w:val="28"/>
          <w:szCs w:val="28"/>
        </w:rPr>
      </w:pPr>
      <w:r>
        <w:rPr>
          <w:rFonts w:asciiTheme="minorHAnsi" w:hAnsiTheme="minorHAnsi" w:cstheme="minorHAnsi"/>
          <w:caps w:val="0"/>
          <w:color w:val="000000"/>
          <w:sz w:val="28"/>
          <w:szCs w:val="28"/>
        </w:rPr>
        <w:t xml:space="preserve">ITRF </w:t>
      </w:r>
      <w:proofErr w:type="spellStart"/>
      <w:r w:rsidR="000323D5">
        <w:rPr>
          <w:rFonts w:asciiTheme="minorHAnsi" w:hAnsiTheme="minorHAnsi" w:cstheme="minorHAnsi"/>
          <w:caps w:val="0"/>
          <w:color w:val="000000"/>
          <w:sz w:val="28"/>
          <w:szCs w:val="28"/>
        </w:rPr>
        <w:t>Kickoff</w:t>
      </w:r>
      <w:proofErr w:type="spellEnd"/>
      <w:r w:rsidR="000323D5">
        <w:rPr>
          <w:rFonts w:asciiTheme="minorHAnsi" w:hAnsiTheme="minorHAnsi" w:cstheme="minorHAnsi"/>
          <w:caps w:val="0"/>
          <w:color w:val="000000"/>
          <w:sz w:val="28"/>
          <w:szCs w:val="28"/>
        </w:rPr>
        <w:t xml:space="preserve"> Meeting</w:t>
      </w:r>
    </w:p>
    <w:p w14:paraId="38DB4234" w14:textId="333DE203" w:rsidR="000323D5" w:rsidRDefault="000323D5" w:rsidP="2482316A">
      <w:pPr>
        <w:pStyle w:val="BodyText"/>
        <w:spacing w:after="120"/>
        <w:rPr>
          <w:rFonts w:asciiTheme="minorHAnsi" w:hAnsiTheme="minorHAnsi" w:cstheme="minorBidi"/>
          <w:b/>
          <w:bCs/>
          <w:sz w:val="28"/>
          <w:szCs w:val="28"/>
        </w:rPr>
      </w:pPr>
    </w:p>
    <w:p w14:paraId="681467D3" w14:textId="623E132E" w:rsidR="000323D5" w:rsidRDefault="000323D5" w:rsidP="2482316A">
      <w:pPr>
        <w:pStyle w:val="BodyText"/>
        <w:spacing w:after="120"/>
        <w:rPr>
          <w:rFonts w:asciiTheme="minorHAnsi" w:hAnsiTheme="minorHAnsi" w:cstheme="minorBidi"/>
          <w:b/>
          <w:bCs/>
          <w:sz w:val="28"/>
          <w:szCs w:val="28"/>
        </w:rPr>
      </w:pPr>
      <w:r>
        <w:rPr>
          <w:rFonts w:asciiTheme="minorHAnsi" w:hAnsiTheme="minorHAnsi" w:cstheme="minorBidi"/>
          <w:b/>
          <w:bCs/>
          <w:sz w:val="28"/>
          <w:szCs w:val="28"/>
        </w:rPr>
        <w:t>Date: Tuesday 20</w:t>
      </w:r>
      <w:proofErr w:type="gramStart"/>
      <w:r w:rsidRPr="009C34A2">
        <w:rPr>
          <w:rFonts w:asciiTheme="minorHAnsi" w:hAnsiTheme="minorHAnsi" w:cstheme="minorBidi"/>
          <w:b/>
          <w:bCs/>
          <w:sz w:val="28"/>
          <w:szCs w:val="28"/>
          <w:vertAlign w:val="superscript"/>
        </w:rPr>
        <w:t>th</w:t>
      </w:r>
      <w:r>
        <w:rPr>
          <w:rFonts w:asciiTheme="minorHAnsi" w:hAnsiTheme="minorHAnsi" w:cstheme="minorBidi"/>
          <w:b/>
          <w:bCs/>
          <w:sz w:val="28"/>
          <w:szCs w:val="28"/>
        </w:rPr>
        <w:t xml:space="preserve">  September</w:t>
      </w:r>
      <w:proofErr w:type="gramEnd"/>
    </w:p>
    <w:p w14:paraId="0272C360" w14:textId="456C8518" w:rsidR="000323D5" w:rsidRDefault="000323D5" w:rsidP="2482316A">
      <w:pPr>
        <w:pStyle w:val="BodyText"/>
        <w:spacing w:after="120"/>
        <w:rPr>
          <w:rFonts w:asciiTheme="minorHAnsi" w:hAnsiTheme="minorHAnsi" w:cstheme="minorBidi"/>
          <w:b/>
          <w:bCs/>
          <w:sz w:val="28"/>
          <w:szCs w:val="28"/>
        </w:rPr>
      </w:pPr>
      <w:r>
        <w:rPr>
          <w:rFonts w:asciiTheme="minorHAnsi" w:hAnsiTheme="minorHAnsi" w:cstheme="minorBidi"/>
          <w:b/>
          <w:bCs/>
          <w:sz w:val="28"/>
          <w:szCs w:val="28"/>
        </w:rPr>
        <w:t>Time: 14:00 – 17:00 (UK Local Time)</w:t>
      </w:r>
    </w:p>
    <w:p w14:paraId="6F3ABE03" w14:textId="2E5CF7AE" w:rsidR="000323D5" w:rsidRDefault="000323D5" w:rsidP="2482316A">
      <w:pPr>
        <w:pStyle w:val="BodyText"/>
        <w:spacing w:after="120"/>
        <w:rPr>
          <w:rFonts w:asciiTheme="minorHAnsi" w:hAnsiTheme="minorHAnsi" w:cstheme="minorBidi"/>
          <w:b/>
          <w:bCs/>
          <w:sz w:val="28"/>
          <w:szCs w:val="28"/>
        </w:rPr>
      </w:pPr>
      <w:r>
        <w:rPr>
          <w:rFonts w:asciiTheme="minorHAnsi" w:hAnsiTheme="minorHAnsi" w:cstheme="minorBidi"/>
          <w:b/>
          <w:bCs/>
          <w:sz w:val="28"/>
          <w:szCs w:val="28"/>
        </w:rPr>
        <w:t>Venue: STFC Daresbury Laboratory, WA4 4AD</w:t>
      </w:r>
    </w:p>
    <w:p w14:paraId="3F969A30" w14:textId="6AE9792C" w:rsidR="000323D5" w:rsidRDefault="000323D5" w:rsidP="2482316A">
      <w:pPr>
        <w:pStyle w:val="BodyText"/>
        <w:spacing w:after="120"/>
        <w:rPr>
          <w:rFonts w:asciiTheme="minorHAnsi" w:hAnsiTheme="minorHAnsi" w:cstheme="minorBidi"/>
          <w:b/>
          <w:bCs/>
          <w:sz w:val="28"/>
          <w:szCs w:val="28"/>
        </w:rPr>
      </w:pPr>
      <w:r>
        <w:rPr>
          <w:rFonts w:asciiTheme="minorHAnsi" w:hAnsiTheme="minorHAnsi" w:cstheme="minorBidi"/>
          <w:b/>
          <w:bCs/>
          <w:sz w:val="28"/>
          <w:szCs w:val="28"/>
        </w:rPr>
        <w:t>Room: Brunner-Mond (Building A, Room 56)</w:t>
      </w:r>
    </w:p>
    <w:p w14:paraId="19DA712B" w14:textId="63FEC359" w:rsidR="000323D5" w:rsidRPr="006F424E" w:rsidRDefault="000323D5" w:rsidP="2482316A">
      <w:pPr>
        <w:pStyle w:val="BodyText"/>
        <w:spacing w:after="120"/>
        <w:rPr>
          <w:rFonts w:asciiTheme="minorHAnsi" w:hAnsiTheme="minorHAnsi" w:cstheme="minorBidi"/>
          <w:b/>
          <w:bCs/>
          <w:sz w:val="28"/>
          <w:szCs w:val="28"/>
        </w:rPr>
      </w:pPr>
      <w:r>
        <w:rPr>
          <w:rFonts w:asciiTheme="minorHAnsi" w:hAnsiTheme="minorHAnsi" w:cstheme="minorBidi"/>
          <w:b/>
          <w:bCs/>
          <w:sz w:val="28"/>
          <w:szCs w:val="28"/>
        </w:rPr>
        <w:t xml:space="preserve">Zoom Link: </w:t>
      </w:r>
      <w:hyperlink r:id="rId13" w:tgtFrame="_blank" w:history="1">
        <w:r w:rsidR="00967038">
          <w:rPr>
            <w:rStyle w:val="Hyperlink"/>
            <w:rFonts w:ascii="Arial" w:hAnsi="Arial" w:cs="Arial"/>
            <w:color w:val="39394D"/>
            <w:sz w:val="20"/>
          </w:rPr>
          <w:t>https://ukri.zoom.us/j/98909305505</w:t>
        </w:r>
      </w:hyperlink>
      <w:r w:rsidR="00967038">
        <w:t xml:space="preserve"> </w:t>
      </w:r>
    </w:p>
    <w:p w14:paraId="2C8EB111" w14:textId="4E3361A8" w:rsidR="000323D5" w:rsidRDefault="000323D5" w:rsidP="00495281">
      <w:pPr>
        <w:pStyle w:val="BodyText"/>
        <w:spacing w:after="0"/>
        <w:rPr>
          <w:rFonts w:asciiTheme="minorHAnsi" w:hAnsiTheme="minorHAnsi" w:cstheme="minorBidi"/>
          <w:b/>
          <w:bCs/>
          <w:sz w:val="28"/>
          <w:szCs w:val="28"/>
        </w:rPr>
      </w:pPr>
    </w:p>
    <w:p w14:paraId="24364FB6" w14:textId="77777777" w:rsidR="000323D5" w:rsidRPr="006F424E" w:rsidRDefault="000323D5" w:rsidP="00495281">
      <w:pPr>
        <w:pStyle w:val="BodyText"/>
        <w:spacing w:after="0"/>
        <w:rPr>
          <w:rFonts w:asciiTheme="minorHAnsi" w:hAnsiTheme="minorHAnsi" w:cstheme="minorHAnsi"/>
          <w:b/>
          <w:szCs w:val="22"/>
        </w:rPr>
      </w:pPr>
    </w:p>
    <w:p w14:paraId="346AF99E" w14:textId="77777777" w:rsidR="008B0BBA" w:rsidRPr="00517D04" w:rsidRDefault="008B0BBA" w:rsidP="00495281">
      <w:pPr>
        <w:pStyle w:val="BodyText"/>
        <w:spacing w:after="0"/>
        <w:rPr>
          <w:rFonts w:asciiTheme="minorHAnsi" w:hAnsiTheme="minorHAnsi" w:cstheme="minorHAnsi"/>
          <w:sz w:val="18"/>
          <w:szCs w:val="22"/>
        </w:rPr>
      </w:pP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80"/>
        <w:gridCol w:w="5954"/>
        <w:gridCol w:w="3089"/>
      </w:tblGrid>
      <w:tr w:rsidR="001C2FFC" w:rsidRPr="00C36C80" w14:paraId="024EFB99" w14:textId="77777777" w:rsidTr="009C34A2">
        <w:trPr>
          <w:trHeight w:val="247"/>
        </w:trPr>
        <w:tc>
          <w:tcPr>
            <w:tcW w:w="880" w:type="dxa"/>
          </w:tcPr>
          <w:p w14:paraId="06F6FCEA" w14:textId="36222844" w:rsidR="001C2FFC" w:rsidRPr="00C36C80" w:rsidRDefault="001C2FFC" w:rsidP="00495281">
            <w:pPr>
              <w:pStyle w:val="BodyText"/>
              <w:spacing w:after="0"/>
              <w:rPr>
                <w:rFonts w:asciiTheme="minorHAnsi" w:hAnsiTheme="minorHAnsi" w:cstheme="minorHAnsi"/>
                <w:b/>
                <w:szCs w:val="22"/>
              </w:rPr>
            </w:pPr>
          </w:p>
        </w:tc>
        <w:tc>
          <w:tcPr>
            <w:tcW w:w="5954" w:type="dxa"/>
          </w:tcPr>
          <w:p w14:paraId="4C5160AB" w14:textId="6BE5EC3B" w:rsidR="00114614" w:rsidRPr="00C36C80" w:rsidRDefault="000323D5" w:rsidP="00495281">
            <w:pPr>
              <w:pStyle w:val="BodyText"/>
              <w:spacing w:after="120"/>
              <w:rPr>
                <w:rFonts w:asciiTheme="minorHAnsi" w:hAnsiTheme="minorHAnsi" w:cstheme="minorHAnsi"/>
                <w:b/>
                <w:szCs w:val="22"/>
              </w:rPr>
            </w:pPr>
            <w:r>
              <w:rPr>
                <w:rFonts w:asciiTheme="minorHAnsi" w:hAnsiTheme="minorHAnsi" w:cstheme="minorHAnsi"/>
                <w:b/>
                <w:szCs w:val="22"/>
              </w:rPr>
              <w:t>Agenda (draft)</w:t>
            </w:r>
          </w:p>
          <w:p w14:paraId="68F65AC8" w14:textId="4612DCDC" w:rsidR="000323D5" w:rsidRPr="009C34A2" w:rsidRDefault="00BC5450" w:rsidP="000323D5">
            <w:pPr>
              <w:pStyle w:val="BodyText"/>
              <w:spacing w:after="120"/>
              <w:rPr>
                <w:rFonts w:asciiTheme="minorHAnsi" w:hAnsiTheme="minorHAnsi" w:cstheme="minorHAnsi"/>
                <w:b/>
                <w:bCs/>
                <w:i/>
                <w:iCs/>
                <w:szCs w:val="22"/>
              </w:rPr>
            </w:pPr>
            <w:r w:rsidRPr="009C34A2">
              <w:rPr>
                <w:rFonts w:asciiTheme="minorHAnsi" w:hAnsiTheme="minorHAnsi" w:cstheme="minorHAnsi"/>
                <w:b/>
                <w:bCs/>
                <w:i/>
                <w:iCs/>
                <w:szCs w:val="22"/>
              </w:rPr>
              <w:t>Science</w:t>
            </w:r>
          </w:p>
        </w:tc>
        <w:tc>
          <w:tcPr>
            <w:tcW w:w="3089" w:type="dxa"/>
          </w:tcPr>
          <w:p w14:paraId="4E05A29E" w14:textId="77777777" w:rsidR="007D6A8C" w:rsidRPr="00C36C80" w:rsidRDefault="007D6A8C" w:rsidP="00495281">
            <w:pPr>
              <w:rPr>
                <w:rFonts w:asciiTheme="minorHAnsi" w:hAnsiTheme="minorHAnsi" w:cstheme="minorHAnsi"/>
                <w:szCs w:val="22"/>
              </w:rPr>
            </w:pPr>
          </w:p>
          <w:p w14:paraId="493C59D2" w14:textId="77777777" w:rsidR="00CC186A" w:rsidRPr="00C36C80" w:rsidRDefault="00CC186A" w:rsidP="00495281">
            <w:pPr>
              <w:rPr>
                <w:rFonts w:asciiTheme="minorHAnsi" w:hAnsiTheme="minorHAnsi" w:cstheme="minorHAnsi"/>
                <w:szCs w:val="22"/>
              </w:rPr>
            </w:pPr>
          </w:p>
          <w:p w14:paraId="2B4E9FA3" w14:textId="77777777" w:rsidR="00CC186A" w:rsidRPr="00C36C80" w:rsidRDefault="00CC186A" w:rsidP="2482316A">
            <w:pPr>
              <w:spacing w:before="120"/>
              <w:rPr>
                <w:rFonts w:asciiTheme="minorHAnsi" w:hAnsiTheme="minorHAnsi" w:cstheme="minorHAnsi"/>
                <w:szCs w:val="22"/>
              </w:rPr>
            </w:pPr>
          </w:p>
        </w:tc>
      </w:tr>
      <w:tr w:rsidR="000323D5" w:rsidRPr="00C36C80" w14:paraId="2DD4522C" w14:textId="77777777" w:rsidTr="000323D5">
        <w:trPr>
          <w:trHeight w:val="247"/>
        </w:trPr>
        <w:tc>
          <w:tcPr>
            <w:tcW w:w="880" w:type="dxa"/>
          </w:tcPr>
          <w:p w14:paraId="1054C3FF" w14:textId="481871D6" w:rsidR="000323D5" w:rsidRPr="00C36C80" w:rsidDel="000323D5" w:rsidRDefault="000323D5" w:rsidP="00495281">
            <w:pPr>
              <w:pStyle w:val="BodyText"/>
              <w:spacing w:after="0"/>
              <w:rPr>
                <w:rFonts w:asciiTheme="minorHAnsi" w:hAnsiTheme="minorHAnsi" w:cstheme="minorHAnsi"/>
                <w:b/>
                <w:szCs w:val="22"/>
              </w:rPr>
            </w:pPr>
            <w:r>
              <w:rPr>
                <w:rFonts w:asciiTheme="minorHAnsi" w:hAnsiTheme="minorHAnsi" w:cstheme="minorHAnsi"/>
                <w:b/>
                <w:szCs w:val="22"/>
              </w:rPr>
              <w:t>Time</w:t>
            </w:r>
          </w:p>
        </w:tc>
        <w:tc>
          <w:tcPr>
            <w:tcW w:w="5954" w:type="dxa"/>
          </w:tcPr>
          <w:p w14:paraId="1EEFBB45" w14:textId="04F2919A" w:rsidR="000323D5" w:rsidRPr="009C34A2" w:rsidRDefault="000323D5" w:rsidP="00495281">
            <w:pPr>
              <w:pStyle w:val="BodyText"/>
              <w:spacing w:after="120"/>
              <w:rPr>
                <w:rFonts w:asciiTheme="minorHAnsi" w:hAnsiTheme="minorHAnsi" w:cstheme="minorHAnsi"/>
                <w:b/>
                <w:bCs/>
                <w:szCs w:val="22"/>
              </w:rPr>
            </w:pPr>
            <w:r w:rsidRPr="009C34A2">
              <w:rPr>
                <w:rFonts w:asciiTheme="minorHAnsi" w:hAnsiTheme="minorHAnsi" w:cstheme="minorHAnsi"/>
                <w:b/>
                <w:bCs/>
                <w:szCs w:val="22"/>
              </w:rPr>
              <w:t>Item</w:t>
            </w:r>
          </w:p>
        </w:tc>
        <w:tc>
          <w:tcPr>
            <w:tcW w:w="3089" w:type="dxa"/>
          </w:tcPr>
          <w:p w14:paraId="6DF0114B" w14:textId="18B228D5" w:rsidR="000323D5" w:rsidRPr="009C34A2" w:rsidRDefault="000323D5" w:rsidP="00495281">
            <w:pPr>
              <w:rPr>
                <w:rFonts w:asciiTheme="minorHAnsi" w:hAnsiTheme="minorHAnsi" w:cstheme="minorHAnsi"/>
                <w:b/>
                <w:bCs/>
                <w:szCs w:val="22"/>
              </w:rPr>
            </w:pPr>
            <w:r w:rsidRPr="009C34A2">
              <w:rPr>
                <w:rFonts w:asciiTheme="minorHAnsi" w:hAnsiTheme="minorHAnsi" w:cstheme="minorHAnsi"/>
                <w:b/>
                <w:bCs/>
                <w:szCs w:val="22"/>
              </w:rPr>
              <w:t>Speaker</w:t>
            </w:r>
          </w:p>
        </w:tc>
      </w:tr>
      <w:tr w:rsidR="000323D5" w:rsidRPr="00C36C80" w14:paraId="05062128" w14:textId="77777777" w:rsidTr="009C34A2">
        <w:trPr>
          <w:trHeight w:val="247"/>
        </w:trPr>
        <w:tc>
          <w:tcPr>
            <w:tcW w:w="880" w:type="dxa"/>
          </w:tcPr>
          <w:p w14:paraId="1A8994C9" w14:textId="57DD8D5E" w:rsidR="000323D5" w:rsidRPr="00C36C80" w:rsidDel="000323D5" w:rsidRDefault="00BC5450" w:rsidP="00495281">
            <w:pPr>
              <w:pStyle w:val="BodyText"/>
              <w:spacing w:after="0"/>
              <w:rPr>
                <w:rFonts w:asciiTheme="minorHAnsi" w:hAnsiTheme="minorHAnsi" w:cstheme="minorHAnsi"/>
                <w:b/>
                <w:szCs w:val="22"/>
              </w:rPr>
            </w:pPr>
            <w:r>
              <w:rPr>
                <w:rFonts w:asciiTheme="minorHAnsi" w:hAnsiTheme="minorHAnsi" w:cstheme="minorHAnsi"/>
                <w:b/>
                <w:szCs w:val="22"/>
              </w:rPr>
              <w:t>14:00</w:t>
            </w:r>
          </w:p>
        </w:tc>
        <w:tc>
          <w:tcPr>
            <w:tcW w:w="5954" w:type="dxa"/>
          </w:tcPr>
          <w:p w14:paraId="2B1D96CC" w14:textId="7CB6842C" w:rsidR="000323D5" w:rsidRPr="009C34A2" w:rsidDel="000323D5" w:rsidRDefault="000323D5" w:rsidP="00495281">
            <w:pPr>
              <w:pStyle w:val="BodyText"/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Welcome and Meeting Introduction (Massimo Noro)</w:t>
            </w:r>
          </w:p>
        </w:tc>
        <w:tc>
          <w:tcPr>
            <w:tcW w:w="3089" w:type="dxa"/>
          </w:tcPr>
          <w:p w14:paraId="292ED74B" w14:textId="107F75D7" w:rsidR="000323D5" w:rsidRPr="00C36C80" w:rsidRDefault="000323D5" w:rsidP="00495281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Massimo Noro</w:t>
            </w:r>
          </w:p>
        </w:tc>
      </w:tr>
      <w:tr w:rsidR="000323D5" w:rsidRPr="00C36C80" w14:paraId="5B51138E" w14:textId="77777777" w:rsidTr="009C34A2">
        <w:trPr>
          <w:trHeight w:val="247"/>
        </w:trPr>
        <w:tc>
          <w:tcPr>
            <w:tcW w:w="880" w:type="dxa"/>
          </w:tcPr>
          <w:p w14:paraId="31129A1D" w14:textId="22FFD5B4" w:rsidR="000323D5" w:rsidRPr="00C36C80" w:rsidDel="000323D5" w:rsidRDefault="00BC5450" w:rsidP="00495281">
            <w:pPr>
              <w:pStyle w:val="BodyText"/>
              <w:spacing w:after="0"/>
              <w:rPr>
                <w:rFonts w:asciiTheme="minorHAnsi" w:hAnsiTheme="minorHAnsi" w:cstheme="minorHAnsi"/>
                <w:b/>
                <w:szCs w:val="22"/>
              </w:rPr>
            </w:pPr>
            <w:r>
              <w:rPr>
                <w:rFonts w:asciiTheme="minorHAnsi" w:hAnsiTheme="minorHAnsi" w:cstheme="minorHAnsi"/>
                <w:b/>
                <w:szCs w:val="22"/>
              </w:rPr>
              <w:t>14:</w:t>
            </w:r>
            <w:r w:rsidR="0041173A">
              <w:rPr>
                <w:rFonts w:asciiTheme="minorHAnsi" w:hAnsiTheme="minorHAnsi" w:cstheme="minorHAnsi"/>
                <w:b/>
                <w:szCs w:val="22"/>
              </w:rPr>
              <w:t>05</w:t>
            </w:r>
          </w:p>
        </w:tc>
        <w:tc>
          <w:tcPr>
            <w:tcW w:w="5954" w:type="dxa"/>
          </w:tcPr>
          <w:p w14:paraId="31AF19E3" w14:textId="386C435A" w:rsidR="000323D5" w:rsidRDefault="000323D5" w:rsidP="00495281">
            <w:pPr>
              <w:pStyle w:val="BodyText"/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Background to ITRF</w:t>
            </w:r>
            <w:r w:rsidR="00BC5450">
              <w:rPr>
                <w:rFonts w:asciiTheme="minorHAnsi" w:hAnsiTheme="minorHAnsi" w:cstheme="minorHAnsi"/>
                <w:szCs w:val="22"/>
              </w:rPr>
              <w:t xml:space="preserve"> – the Science</w:t>
            </w:r>
            <w:r w:rsidR="00504A6F">
              <w:rPr>
                <w:rFonts w:asciiTheme="minorHAnsi" w:hAnsiTheme="minorHAnsi" w:cstheme="minorHAnsi"/>
                <w:szCs w:val="22"/>
              </w:rPr>
              <w:t xml:space="preserve"> (10/10/10 min)</w:t>
            </w:r>
          </w:p>
        </w:tc>
        <w:tc>
          <w:tcPr>
            <w:tcW w:w="3089" w:type="dxa"/>
          </w:tcPr>
          <w:p w14:paraId="2580DAA8" w14:textId="265322C4" w:rsidR="000323D5" w:rsidRPr="00C36C80" w:rsidRDefault="00504A6F" w:rsidP="00495281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 xml:space="preserve">Jason Parsons, Karen Kirkby, Amato </w:t>
            </w:r>
            <w:proofErr w:type="spellStart"/>
            <w:r>
              <w:rPr>
                <w:rFonts w:asciiTheme="minorHAnsi" w:hAnsiTheme="minorHAnsi" w:cstheme="minorHAnsi"/>
                <w:szCs w:val="22"/>
              </w:rPr>
              <w:t>Giaccia</w:t>
            </w:r>
            <w:proofErr w:type="spellEnd"/>
            <w:r>
              <w:rPr>
                <w:rFonts w:asciiTheme="minorHAnsi" w:hAnsiTheme="minorHAnsi" w:cstheme="minorHAnsi"/>
                <w:szCs w:val="22"/>
              </w:rPr>
              <w:t xml:space="preserve"> (by Zoom)</w:t>
            </w:r>
          </w:p>
        </w:tc>
      </w:tr>
      <w:tr w:rsidR="000323D5" w:rsidRPr="00C36C80" w14:paraId="60337AC6" w14:textId="77777777" w:rsidTr="009C34A2">
        <w:trPr>
          <w:trHeight w:val="247"/>
        </w:trPr>
        <w:tc>
          <w:tcPr>
            <w:tcW w:w="880" w:type="dxa"/>
          </w:tcPr>
          <w:p w14:paraId="70D10AC5" w14:textId="20F97443" w:rsidR="000323D5" w:rsidRPr="00C36C80" w:rsidDel="000323D5" w:rsidRDefault="00BC5450" w:rsidP="00495281">
            <w:pPr>
              <w:pStyle w:val="BodyText"/>
              <w:spacing w:after="0"/>
              <w:rPr>
                <w:rFonts w:asciiTheme="minorHAnsi" w:hAnsiTheme="minorHAnsi" w:cstheme="minorHAnsi"/>
                <w:b/>
                <w:szCs w:val="22"/>
              </w:rPr>
            </w:pPr>
            <w:r>
              <w:rPr>
                <w:rFonts w:asciiTheme="minorHAnsi" w:hAnsiTheme="minorHAnsi" w:cstheme="minorHAnsi"/>
                <w:b/>
                <w:szCs w:val="22"/>
              </w:rPr>
              <w:t>14:</w:t>
            </w:r>
            <w:r w:rsidR="00504A6F">
              <w:rPr>
                <w:rFonts w:asciiTheme="minorHAnsi" w:hAnsiTheme="minorHAnsi" w:cstheme="minorHAnsi"/>
                <w:b/>
                <w:szCs w:val="22"/>
              </w:rPr>
              <w:t>35</w:t>
            </w:r>
          </w:p>
        </w:tc>
        <w:tc>
          <w:tcPr>
            <w:tcW w:w="5954" w:type="dxa"/>
          </w:tcPr>
          <w:p w14:paraId="1E97297F" w14:textId="533C551A" w:rsidR="000323D5" w:rsidRDefault="000323D5" w:rsidP="00495281">
            <w:pPr>
              <w:pStyle w:val="BodyText"/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What is ITRF</w:t>
            </w:r>
            <w:r w:rsidR="0041173A">
              <w:rPr>
                <w:rFonts w:asciiTheme="minorHAnsi" w:hAnsiTheme="minorHAnsi" w:cstheme="minorHAnsi"/>
                <w:szCs w:val="22"/>
              </w:rPr>
              <w:t xml:space="preserve">? </w:t>
            </w:r>
            <w:r w:rsidR="00555381">
              <w:rPr>
                <w:rFonts w:asciiTheme="minorHAnsi" w:hAnsiTheme="minorHAnsi" w:cstheme="minorHAnsi"/>
                <w:szCs w:val="22"/>
              </w:rPr>
              <w:t xml:space="preserve">Facility </w:t>
            </w:r>
            <w:proofErr w:type="gramStart"/>
            <w:r w:rsidR="00555381">
              <w:rPr>
                <w:rFonts w:asciiTheme="minorHAnsi" w:hAnsiTheme="minorHAnsi" w:cstheme="minorHAnsi"/>
                <w:szCs w:val="22"/>
              </w:rPr>
              <w:t>Concept</w:t>
            </w:r>
            <w:r w:rsidR="00431346">
              <w:rPr>
                <w:rFonts w:asciiTheme="minorHAnsi" w:hAnsiTheme="minorHAnsi" w:cstheme="minorHAnsi"/>
                <w:szCs w:val="22"/>
              </w:rPr>
              <w:t>;</w:t>
            </w:r>
            <w:proofErr w:type="gramEnd"/>
            <w:r w:rsidR="00431346">
              <w:rPr>
                <w:rFonts w:asciiTheme="minorHAnsi" w:hAnsiTheme="minorHAnsi" w:cstheme="minorHAnsi"/>
                <w:szCs w:val="22"/>
              </w:rPr>
              <w:t xml:space="preserve"> Who is Working on ITRF?</w:t>
            </w:r>
            <w:r w:rsidR="00504A6F">
              <w:rPr>
                <w:rFonts w:asciiTheme="minorHAnsi" w:hAnsiTheme="minorHAnsi" w:cstheme="minorHAnsi"/>
                <w:szCs w:val="22"/>
              </w:rPr>
              <w:t xml:space="preserve"> (10 min)</w:t>
            </w:r>
          </w:p>
        </w:tc>
        <w:tc>
          <w:tcPr>
            <w:tcW w:w="3089" w:type="dxa"/>
          </w:tcPr>
          <w:p w14:paraId="281F9F6A" w14:textId="3FDB6077" w:rsidR="000323D5" w:rsidRPr="00C36C80" w:rsidRDefault="00555381" w:rsidP="00495281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Hywel Owen</w:t>
            </w:r>
          </w:p>
        </w:tc>
      </w:tr>
      <w:tr w:rsidR="00BC5450" w:rsidRPr="00C36C80" w14:paraId="74D08ACF" w14:textId="77777777" w:rsidTr="000323D5">
        <w:trPr>
          <w:trHeight w:val="247"/>
        </w:trPr>
        <w:tc>
          <w:tcPr>
            <w:tcW w:w="880" w:type="dxa"/>
          </w:tcPr>
          <w:p w14:paraId="653695E8" w14:textId="61F23527" w:rsidR="00BC5450" w:rsidRDefault="00BC5450" w:rsidP="00495281">
            <w:pPr>
              <w:pStyle w:val="BodyText"/>
              <w:spacing w:after="0"/>
              <w:rPr>
                <w:rFonts w:asciiTheme="minorHAnsi" w:hAnsiTheme="minorHAnsi" w:cstheme="minorHAnsi"/>
                <w:b/>
                <w:szCs w:val="22"/>
              </w:rPr>
            </w:pPr>
            <w:r>
              <w:rPr>
                <w:rFonts w:asciiTheme="minorHAnsi" w:hAnsiTheme="minorHAnsi" w:cstheme="minorHAnsi"/>
                <w:b/>
                <w:szCs w:val="22"/>
              </w:rPr>
              <w:t>14:</w:t>
            </w:r>
            <w:r w:rsidR="0041173A">
              <w:rPr>
                <w:rFonts w:asciiTheme="minorHAnsi" w:hAnsiTheme="minorHAnsi" w:cstheme="minorHAnsi"/>
                <w:b/>
                <w:szCs w:val="22"/>
              </w:rPr>
              <w:t>45</w:t>
            </w:r>
          </w:p>
        </w:tc>
        <w:tc>
          <w:tcPr>
            <w:tcW w:w="5954" w:type="dxa"/>
          </w:tcPr>
          <w:p w14:paraId="7A21CA5B" w14:textId="1B67D54E" w:rsidR="00BC5450" w:rsidRDefault="00555381" w:rsidP="00495281">
            <w:pPr>
              <w:pStyle w:val="BodyText"/>
              <w:spacing w:after="120"/>
              <w:rPr>
                <w:rFonts w:asciiTheme="minorHAnsi" w:hAnsiTheme="minorHAnsi" w:cstheme="minorHAnsi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Cs w:val="22"/>
              </w:rPr>
              <w:t>LhARA</w:t>
            </w:r>
            <w:proofErr w:type="spellEnd"/>
            <w:r w:rsidR="00504A6F">
              <w:rPr>
                <w:rFonts w:asciiTheme="minorHAnsi" w:hAnsiTheme="minorHAnsi" w:cstheme="minorHAnsi"/>
                <w:szCs w:val="22"/>
              </w:rPr>
              <w:t xml:space="preserve"> (30 min)</w:t>
            </w:r>
          </w:p>
        </w:tc>
        <w:tc>
          <w:tcPr>
            <w:tcW w:w="3089" w:type="dxa"/>
          </w:tcPr>
          <w:p w14:paraId="7D5D0688" w14:textId="7E981263" w:rsidR="00BC5450" w:rsidRDefault="00555381" w:rsidP="00495281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Ken Long</w:t>
            </w:r>
          </w:p>
        </w:tc>
      </w:tr>
      <w:tr w:rsidR="0041173A" w:rsidRPr="00C36C80" w14:paraId="17067880" w14:textId="77777777" w:rsidTr="000323D5">
        <w:trPr>
          <w:trHeight w:val="247"/>
        </w:trPr>
        <w:tc>
          <w:tcPr>
            <w:tcW w:w="880" w:type="dxa"/>
          </w:tcPr>
          <w:p w14:paraId="67EB6AFA" w14:textId="1CCF3E40" w:rsidR="0041173A" w:rsidRDefault="0041173A" w:rsidP="00495281">
            <w:pPr>
              <w:pStyle w:val="BodyText"/>
              <w:spacing w:after="0"/>
              <w:rPr>
                <w:rFonts w:asciiTheme="minorHAnsi" w:hAnsiTheme="minorHAnsi" w:cstheme="minorHAnsi"/>
                <w:b/>
                <w:szCs w:val="22"/>
              </w:rPr>
            </w:pPr>
            <w:r>
              <w:rPr>
                <w:rFonts w:asciiTheme="minorHAnsi" w:hAnsiTheme="minorHAnsi" w:cstheme="minorHAnsi"/>
                <w:b/>
                <w:szCs w:val="22"/>
              </w:rPr>
              <w:t>15:</w:t>
            </w:r>
            <w:r w:rsidR="00504A6F">
              <w:rPr>
                <w:rFonts w:asciiTheme="minorHAnsi" w:hAnsiTheme="minorHAnsi" w:cstheme="minorHAnsi"/>
                <w:b/>
                <w:szCs w:val="22"/>
              </w:rPr>
              <w:t>10</w:t>
            </w:r>
          </w:p>
        </w:tc>
        <w:tc>
          <w:tcPr>
            <w:tcW w:w="5954" w:type="dxa"/>
          </w:tcPr>
          <w:p w14:paraId="4D73E744" w14:textId="10BF9F3C" w:rsidR="0041173A" w:rsidRDefault="0041173A" w:rsidP="00495281">
            <w:pPr>
              <w:pStyle w:val="BodyText"/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The NIMMS Programme and He Synchrotron</w:t>
            </w:r>
            <w:r w:rsidR="00504A6F">
              <w:rPr>
                <w:rFonts w:asciiTheme="minorHAnsi" w:hAnsiTheme="minorHAnsi" w:cstheme="minorHAnsi"/>
                <w:szCs w:val="22"/>
              </w:rPr>
              <w:t xml:space="preserve"> (10 min)</w:t>
            </w:r>
          </w:p>
        </w:tc>
        <w:tc>
          <w:tcPr>
            <w:tcW w:w="3089" w:type="dxa"/>
          </w:tcPr>
          <w:p w14:paraId="727BEB80" w14:textId="583C79E8" w:rsidR="0041173A" w:rsidRDefault="0041173A" w:rsidP="00495281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Elena Benedetto</w:t>
            </w:r>
            <w:r w:rsidR="00504A6F">
              <w:rPr>
                <w:rFonts w:asciiTheme="minorHAnsi" w:hAnsiTheme="minorHAnsi" w:cstheme="minorHAnsi"/>
                <w:szCs w:val="22"/>
              </w:rPr>
              <w:t xml:space="preserve"> (by Zoom)</w:t>
            </w:r>
          </w:p>
        </w:tc>
      </w:tr>
      <w:tr w:rsidR="0041173A" w:rsidRPr="00C36C80" w14:paraId="4B9FFB70" w14:textId="77777777" w:rsidTr="000323D5">
        <w:trPr>
          <w:trHeight w:val="247"/>
        </w:trPr>
        <w:tc>
          <w:tcPr>
            <w:tcW w:w="880" w:type="dxa"/>
          </w:tcPr>
          <w:p w14:paraId="1A8DE7F7" w14:textId="74F03768" w:rsidR="0041173A" w:rsidRDefault="0041173A" w:rsidP="00495281">
            <w:pPr>
              <w:pStyle w:val="BodyText"/>
              <w:spacing w:after="0"/>
              <w:rPr>
                <w:rFonts w:asciiTheme="minorHAnsi" w:hAnsiTheme="minorHAnsi" w:cstheme="minorHAnsi"/>
                <w:b/>
                <w:szCs w:val="22"/>
              </w:rPr>
            </w:pPr>
            <w:r>
              <w:rPr>
                <w:rFonts w:asciiTheme="minorHAnsi" w:hAnsiTheme="minorHAnsi" w:cstheme="minorHAnsi"/>
                <w:b/>
                <w:szCs w:val="22"/>
              </w:rPr>
              <w:t>15:20</w:t>
            </w:r>
          </w:p>
        </w:tc>
        <w:tc>
          <w:tcPr>
            <w:tcW w:w="5954" w:type="dxa"/>
          </w:tcPr>
          <w:p w14:paraId="5108BC48" w14:textId="25FC5ADB" w:rsidR="0041173A" w:rsidRPr="009C34A2" w:rsidRDefault="0041173A" w:rsidP="00495281">
            <w:pPr>
              <w:pStyle w:val="BodyText"/>
              <w:spacing w:after="120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9C34A2">
              <w:rPr>
                <w:rFonts w:asciiTheme="minorHAnsi" w:hAnsiTheme="minorHAnsi" w:cstheme="minorHAnsi"/>
                <w:i/>
                <w:iCs/>
                <w:szCs w:val="22"/>
              </w:rPr>
              <w:t>Break</w:t>
            </w:r>
          </w:p>
        </w:tc>
        <w:tc>
          <w:tcPr>
            <w:tcW w:w="3089" w:type="dxa"/>
          </w:tcPr>
          <w:p w14:paraId="572BEFEB" w14:textId="77777777" w:rsidR="0041173A" w:rsidRDefault="0041173A" w:rsidP="00495281">
            <w:pPr>
              <w:rPr>
                <w:rFonts w:asciiTheme="minorHAnsi" w:hAnsiTheme="minorHAnsi" w:cstheme="minorHAnsi"/>
                <w:szCs w:val="22"/>
              </w:rPr>
            </w:pPr>
          </w:p>
        </w:tc>
      </w:tr>
      <w:tr w:rsidR="00BC5450" w:rsidRPr="00C36C80" w14:paraId="4E43231E" w14:textId="77777777" w:rsidTr="009C34A2">
        <w:trPr>
          <w:trHeight w:val="797"/>
        </w:trPr>
        <w:tc>
          <w:tcPr>
            <w:tcW w:w="880" w:type="dxa"/>
          </w:tcPr>
          <w:p w14:paraId="3A5DFE04" w14:textId="77777777" w:rsidR="00BC5450" w:rsidRPr="00C36C80" w:rsidDel="000323D5" w:rsidRDefault="00BC5450" w:rsidP="00495281">
            <w:pPr>
              <w:pStyle w:val="BodyText"/>
              <w:spacing w:after="0"/>
              <w:rPr>
                <w:rFonts w:asciiTheme="minorHAnsi" w:hAnsiTheme="minorHAnsi" w:cstheme="minorHAnsi"/>
                <w:b/>
                <w:szCs w:val="22"/>
              </w:rPr>
            </w:pPr>
          </w:p>
        </w:tc>
        <w:tc>
          <w:tcPr>
            <w:tcW w:w="5954" w:type="dxa"/>
          </w:tcPr>
          <w:p w14:paraId="3F8D6B28" w14:textId="77777777" w:rsidR="00BC5450" w:rsidRDefault="00BC5450" w:rsidP="00495281">
            <w:pPr>
              <w:pStyle w:val="BodyText"/>
              <w:spacing w:after="120"/>
              <w:rPr>
                <w:rFonts w:asciiTheme="minorHAnsi" w:hAnsiTheme="minorHAnsi" w:cstheme="minorHAnsi"/>
                <w:szCs w:val="22"/>
              </w:rPr>
            </w:pPr>
          </w:p>
          <w:p w14:paraId="42E6B59F" w14:textId="7BF5BDA7" w:rsidR="00BC5450" w:rsidRPr="009C34A2" w:rsidRDefault="00BC5450" w:rsidP="00495281">
            <w:pPr>
              <w:pStyle w:val="BodyText"/>
              <w:spacing w:after="120"/>
              <w:rPr>
                <w:rFonts w:asciiTheme="minorHAnsi" w:hAnsiTheme="minorHAnsi" w:cstheme="minorHAnsi"/>
                <w:b/>
                <w:bCs/>
                <w:i/>
                <w:iCs/>
                <w:szCs w:val="22"/>
              </w:rPr>
            </w:pPr>
            <w:r w:rsidRPr="009C34A2">
              <w:rPr>
                <w:rFonts w:asciiTheme="minorHAnsi" w:hAnsiTheme="minorHAnsi" w:cstheme="minorHAnsi"/>
                <w:b/>
                <w:bCs/>
                <w:i/>
                <w:iCs/>
                <w:szCs w:val="22"/>
              </w:rPr>
              <w:t>Project</w:t>
            </w:r>
          </w:p>
        </w:tc>
        <w:tc>
          <w:tcPr>
            <w:tcW w:w="3089" w:type="dxa"/>
          </w:tcPr>
          <w:p w14:paraId="27D26A42" w14:textId="77777777" w:rsidR="00BC5450" w:rsidRDefault="00BC5450" w:rsidP="00495281">
            <w:pPr>
              <w:rPr>
                <w:rFonts w:asciiTheme="minorHAnsi" w:hAnsiTheme="minorHAnsi" w:cstheme="minorHAnsi"/>
                <w:szCs w:val="22"/>
              </w:rPr>
            </w:pPr>
          </w:p>
        </w:tc>
      </w:tr>
      <w:tr w:rsidR="0041173A" w:rsidRPr="00C36C80" w14:paraId="37D60488" w14:textId="77777777" w:rsidTr="000323D5">
        <w:trPr>
          <w:trHeight w:val="247"/>
        </w:trPr>
        <w:tc>
          <w:tcPr>
            <w:tcW w:w="880" w:type="dxa"/>
          </w:tcPr>
          <w:p w14:paraId="37DD31B8" w14:textId="37684B7C" w:rsidR="0041173A" w:rsidRPr="00C36C80" w:rsidDel="000323D5" w:rsidRDefault="0041173A" w:rsidP="0041173A">
            <w:pPr>
              <w:pStyle w:val="BodyText"/>
              <w:spacing w:after="0"/>
              <w:rPr>
                <w:rFonts w:asciiTheme="minorHAnsi" w:hAnsiTheme="minorHAnsi" w:cstheme="minorHAnsi"/>
                <w:b/>
                <w:szCs w:val="22"/>
              </w:rPr>
            </w:pPr>
            <w:r>
              <w:rPr>
                <w:rFonts w:asciiTheme="minorHAnsi" w:hAnsiTheme="minorHAnsi" w:cstheme="minorHAnsi"/>
                <w:b/>
                <w:szCs w:val="22"/>
              </w:rPr>
              <w:t>15:30</w:t>
            </w:r>
          </w:p>
        </w:tc>
        <w:tc>
          <w:tcPr>
            <w:tcW w:w="5954" w:type="dxa"/>
          </w:tcPr>
          <w:p w14:paraId="3BC92394" w14:textId="6B36669C" w:rsidR="0041173A" w:rsidRDefault="004E652B" w:rsidP="0041173A">
            <w:pPr>
              <w:pStyle w:val="BodyText"/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ITRF Project Management</w:t>
            </w:r>
            <w:r w:rsidR="00431346">
              <w:rPr>
                <w:rFonts w:asciiTheme="minorHAnsi" w:hAnsiTheme="minorHAnsi" w:cstheme="minorHAnsi"/>
                <w:szCs w:val="22"/>
              </w:rPr>
              <w:t xml:space="preserve"> </w:t>
            </w:r>
            <w:r w:rsidR="005E4C60">
              <w:rPr>
                <w:rFonts w:asciiTheme="minorHAnsi" w:hAnsiTheme="minorHAnsi" w:cstheme="minorHAnsi"/>
                <w:szCs w:val="22"/>
              </w:rPr>
              <w:t>(</w:t>
            </w:r>
            <w:r>
              <w:rPr>
                <w:rFonts w:asciiTheme="minorHAnsi" w:hAnsiTheme="minorHAnsi" w:cstheme="minorHAnsi"/>
                <w:szCs w:val="22"/>
              </w:rPr>
              <w:t>15</w:t>
            </w:r>
            <w:r w:rsidR="005E4C60">
              <w:rPr>
                <w:rFonts w:asciiTheme="minorHAnsi" w:hAnsiTheme="minorHAnsi" w:cstheme="minorHAnsi"/>
                <w:szCs w:val="22"/>
              </w:rPr>
              <w:t xml:space="preserve"> min)</w:t>
            </w:r>
          </w:p>
        </w:tc>
        <w:tc>
          <w:tcPr>
            <w:tcW w:w="3089" w:type="dxa"/>
          </w:tcPr>
          <w:p w14:paraId="2E66C666" w14:textId="75E133F4" w:rsidR="0041173A" w:rsidRDefault="0041173A" w:rsidP="0041173A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Neil Bliss</w:t>
            </w:r>
          </w:p>
        </w:tc>
      </w:tr>
      <w:tr w:rsidR="0041173A" w:rsidRPr="00C36C80" w14:paraId="73187DBC" w14:textId="77777777" w:rsidTr="000323D5">
        <w:trPr>
          <w:trHeight w:val="247"/>
        </w:trPr>
        <w:tc>
          <w:tcPr>
            <w:tcW w:w="880" w:type="dxa"/>
          </w:tcPr>
          <w:p w14:paraId="693B6955" w14:textId="07606090" w:rsidR="0041173A" w:rsidRPr="00C36C80" w:rsidDel="000323D5" w:rsidRDefault="0041173A" w:rsidP="0041173A">
            <w:pPr>
              <w:pStyle w:val="BodyText"/>
              <w:spacing w:after="0"/>
              <w:rPr>
                <w:rFonts w:asciiTheme="minorHAnsi" w:hAnsiTheme="minorHAnsi" w:cstheme="minorHAnsi"/>
                <w:b/>
                <w:szCs w:val="22"/>
              </w:rPr>
            </w:pPr>
            <w:r>
              <w:rPr>
                <w:rFonts w:asciiTheme="minorHAnsi" w:hAnsiTheme="minorHAnsi" w:cstheme="minorHAnsi"/>
                <w:b/>
                <w:szCs w:val="22"/>
              </w:rPr>
              <w:t>1</w:t>
            </w:r>
            <w:r w:rsidR="003865D6">
              <w:rPr>
                <w:rFonts w:asciiTheme="minorHAnsi" w:hAnsiTheme="minorHAnsi" w:cstheme="minorHAnsi"/>
                <w:b/>
                <w:szCs w:val="22"/>
              </w:rPr>
              <w:t>5:50</w:t>
            </w:r>
          </w:p>
        </w:tc>
        <w:tc>
          <w:tcPr>
            <w:tcW w:w="5954" w:type="dxa"/>
          </w:tcPr>
          <w:p w14:paraId="2744E3E2" w14:textId="03571E18" w:rsidR="0041173A" w:rsidRDefault="0041173A" w:rsidP="0041173A">
            <w:pPr>
              <w:pStyle w:val="BodyText"/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 xml:space="preserve">WP1 </w:t>
            </w:r>
            <w:proofErr w:type="spellStart"/>
            <w:r>
              <w:rPr>
                <w:rFonts w:asciiTheme="minorHAnsi" w:hAnsiTheme="minorHAnsi" w:cstheme="minorHAnsi"/>
                <w:szCs w:val="22"/>
              </w:rPr>
              <w:t>LhARA</w:t>
            </w:r>
            <w:proofErr w:type="spellEnd"/>
            <w:r w:rsidR="00555381">
              <w:rPr>
                <w:rFonts w:asciiTheme="minorHAnsi" w:hAnsiTheme="minorHAnsi" w:cstheme="minorHAnsi"/>
                <w:szCs w:val="22"/>
              </w:rPr>
              <w:t xml:space="preserve">: project, technical </w:t>
            </w:r>
            <w:proofErr w:type="gramStart"/>
            <w:r w:rsidR="00555381">
              <w:rPr>
                <w:rFonts w:asciiTheme="minorHAnsi" w:hAnsiTheme="minorHAnsi" w:cstheme="minorHAnsi"/>
                <w:szCs w:val="22"/>
              </w:rPr>
              <w:t>risks</w:t>
            </w:r>
            <w:proofErr w:type="gramEnd"/>
            <w:r w:rsidR="00555381">
              <w:rPr>
                <w:rFonts w:asciiTheme="minorHAnsi" w:hAnsiTheme="minorHAnsi" w:cstheme="minorHAnsi"/>
                <w:szCs w:val="22"/>
              </w:rPr>
              <w:t xml:space="preserve"> and management</w:t>
            </w:r>
            <w:r w:rsidR="005E4C60">
              <w:rPr>
                <w:rFonts w:asciiTheme="minorHAnsi" w:hAnsiTheme="minorHAnsi" w:cstheme="minorHAnsi"/>
                <w:szCs w:val="22"/>
              </w:rPr>
              <w:t xml:space="preserve"> (25 min)</w:t>
            </w:r>
          </w:p>
        </w:tc>
        <w:tc>
          <w:tcPr>
            <w:tcW w:w="3089" w:type="dxa"/>
          </w:tcPr>
          <w:p w14:paraId="18E70E33" w14:textId="1F0A8C39" w:rsidR="0041173A" w:rsidRDefault="0041173A" w:rsidP="0041173A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Colin Whyte</w:t>
            </w:r>
          </w:p>
        </w:tc>
      </w:tr>
      <w:tr w:rsidR="0041173A" w:rsidRPr="00C36C80" w14:paraId="38BABAF6" w14:textId="77777777" w:rsidTr="000323D5">
        <w:trPr>
          <w:trHeight w:val="247"/>
        </w:trPr>
        <w:tc>
          <w:tcPr>
            <w:tcW w:w="880" w:type="dxa"/>
          </w:tcPr>
          <w:p w14:paraId="4EEEAD24" w14:textId="6CC33D5F" w:rsidR="0041173A" w:rsidRDefault="0041173A" w:rsidP="0041173A">
            <w:pPr>
              <w:pStyle w:val="BodyText"/>
              <w:spacing w:after="0"/>
              <w:rPr>
                <w:rFonts w:asciiTheme="minorHAnsi" w:hAnsiTheme="minorHAnsi" w:cstheme="minorHAnsi"/>
                <w:b/>
                <w:szCs w:val="22"/>
              </w:rPr>
            </w:pPr>
            <w:r>
              <w:rPr>
                <w:rFonts w:asciiTheme="minorHAnsi" w:hAnsiTheme="minorHAnsi" w:cstheme="minorHAnsi"/>
                <w:b/>
                <w:szCs w:val="22"/>
              </w:rPr>
              <w:t>16:</w:t>
            </w:r>
            <w:r w:rsidR="00504A6F">
              <w:rPr>
                <w:rFonts w:asciiTheme="minorHAnsi" w:hAnsiTheme="minorHAnsi" w:cstheme="minorHAnsi"/>
                <w:b/>
                <w:szCs w:val="22"/>
              </w:rPr>
              <w:t>15</w:t>
            </w:r>
          </w:p>
        </w:tc>
        <w:tc>
          <w:tcPr>
            <w:tcW w:w="5954" w:type="dxa"/>
          </w:tcPr>
          <w:p w14:paraId="35751419" w14:textId="29601B34" w:rsidR="0041173A" w:rsidRDefault="0041173A" w:rsidP="0041173A">
            <w:pPr>
              <w:pStyle w:val="BodyText"/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WP2 Facilities</w:t>
            </w:r>
            <w:r w:rsidR="004E652B">
              <w:rPr>
                <w:rFonts w:asciiTheme="minorHAnsi" w:hAnsiTheme="minorHAnsi" w:cstheme="minorHAnsi"/>
                <w:szCs w:val="22"/>
              </w:rPr>
              <w:t xml:space="preserve"> and Costing</w:t>
            </w:r>
            <w:r>
              <w:rPr>
                <w:rFonts w:asciiTheme="minorHAnsi" w:hAnsiTheme="minorHAnsi" w:cstheme="minorHAnsi"/>
                <w:szCs w:val="22"/>
              </w:rPr>
              <w:t xml:space="preserve"> </w:t>
            </w:r>
            <w:r w:rsidR="004E652B">
              <w:rPr>
                <w:rFonts w:asciiTheme="minorHAnsi" w:hAnsiTheme="minorHAnsi" w:cstheme="minorHAnsi"/>
                <w:szCs w:val="22"/>
              </w:rPr>
              <w:t>(10 min)</w:t>
            </w:r>
          </w:p>
        </w:tc>
        <w:tc>
          <w:tcPr>
            <w:tcW w:w="3089" w:type="dxa"/>
          </w:tcPr>
          <w:p w14:paraId="6790CAA3" w14:textId="19C92D40" w:rsidR="0041173A" w:rsidRDefault="0041173A" w:rsidP="0041173A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Neil Bliss</w:t>
            </w:r>
          </w:p>
        </w:tc>
      </w:tr>
      <w:tr w:rsidR="0041173A" w:rsidRPr="00C36C80" w14:paraId="6D721F40" w14:textId="77777777" w:rsidTr="000323D5">
        <w:trPr>
          <w:trHeight w:val="247"/>
        </w:trPr>
        <w:tc>
          <w:tcPr>
            <w:tcW w:w="880" w:type="dxa"/>
          </w:tcPr>
          <w:p w14:paraId="58349C6B" w14:textId="4C882C1C" w:rsidR="0041173A" w:rsidRDefault="0041173A" w:rsidP="0041173A">
            <w:pPr>
              <w:pStyle w:val="BodyText"/>
              <w:spacing w:after="0"/>
              <w:rPr>
                <w:rFonts w:asciiTheme="minorHAnsi" w:hAnsiTheme="minorHAnsi" w:cstheme="minorHAnsi"/>
                <w:b/>
                <w:szCs w:val="22"/>
              </w:rPr>
            </w:pPr>
            <w:r>
              <w:rPr>
                <w:rFonts w:asciiTheme="minorHAnsi" w:hAnsiTheme="minorHAnsi" w:cstheme="minorHAnsi"/>
                <w:b/>
                <w:szCs w:val="22"/>
              </w:rPr>
              <w:t>16:</w:t>
            </w:r>
            <w:r w:rsidR="003865D6">
              <w:rPr>
                <w:rFonts w:asciiTheme="minorHAnsi" w:hAnsiTheme="minorHAnsi" w:cstheme="minorHAnsi"/>
                <w:b/>
                <w:szCs w:val="22"/>
              </w:rPr>
              <w:t>2</w:t>
            </w:r>
            <w:r w:rsidR="00504A6F">
              <w:rPr>
                <w:rFonts w:asciiTheme="minorHAnsi" w:hAnsiTheme="minorHAnsi" w:cstheme="minorHAnsi"/>
                <w:b/>
                <w:szCs w:val="22"/>
              </w:rPr>
              <w:t>5</w:t>
            </w:r>
          </w:p>
        </w:tc>
        <w:tc>
          <w:tcPr>
            <w:tcW w:w="5954" w:type="dxa"/>
          </w:tcPr>
          <w:p w14:paraId="7561A7BC" w14:textId="6E316072" w:rsidR="0041173A" w:rsidRDefault="0041173A" w:rsidP="0041173A">
            <w:pPr>
              <w:pStyle w:val="BodyText"/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WP3 Synchrotron/Conventional Option</w:t>
            </w:r>
            <w:r w:rsidR="004E652B">
              <w:rPr>
                <w:rFonts w:asciiTheme="minorHAnsi" w:hAnsiTheme="minorHAnsi" w:cstheme="minorHAnsi"/>
                <w:szCs w:val="22"/>
              </w:rPr>
              <w:t xml:space="preserve"> (10 min)</w:t>
            </w:r>
          </w:p>
        </w:tc>
        <w:tc>
          <w:tcPr>
            <w:tcW w:w="3089" w:type="dxa"/>
          </w:tcPr>
          <w:p w14:paraId="3E6CC298" w14:textId="5B1B02F4" w:rsidR="0041173A" w:rsidRDefault="0041173A" w:rsidP="0041173A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Karen Kirkby</w:t>
            </w:r>
          </w:p>
        </w:tc>
      </w:tr>
      <w:tr w:rsidR="0041173A" w:rsidRPr="00C36C80" w14:paraId="0ADD4BB1" w14:textId="77777777" w:rsidTr="000323D5">
        <w:trPr>
          <w:trHeight w:val="247"/>
        </w:trPr>
        <w:tc>
          <w:tcPr>
            <w:tcW w:w="880" w:type="dxa"/>
          </w:tcPr>
          <w:p w14:paraId="2E4E7A57" w14:textId="18E88537" w:rsidR="0041173A" w:rsidRDefault="0041173A" w:rsidP="0041173A">
            <w:pPr>
              <w:pStyle w:val="BodyText"/>
              <w:spacing w:after="0"/>
              <w:rPr>
                <w:rFonts w:asciiTheme="minorHAnsi" w:hAnsiTheme="minorHAnsi" w:cstheme="minorHAnsi"/>
                <w:b/>
                <w:szCs w:val="22"/>
              </w:rPr>
            </w:pPr>
            <w:r>
              <w:rPr>
                <w:rFonts w:asciiTheme="minorHAnsi" w:hAnsiTheme="minorHAnsi" w:cstheme="minorHAnsi"/>
                <w:b/>
                <w:szCs w:val="22"/>
              </w:rPr>
              <w:t>16:</w:t>
            </w:r>
            <w:r w:rsidR="003865D6">
              <w:rPr>
                <w:rFonts w:asciiTheme="minorHAnsi" w:hAnsiTheme="minorHAnsi" w:cstheme="minorHAnsi"/>
                <w:b/>
                <w:szCs w:val="22"/>
              </w:rPr>
              <w:t>35</w:t>
            </w:r>
          </w:p>
        </w:tc>
        <w:tc>
          <w:tcPr>
            <w:tcW w:w="5954" w:type="dxa"/>
          </w:tcPr>
          <w:p w14:paraId="13B8262A" w14:textId="57645C46" w:rsidR="0041173A" w:rsidRDefault="003865D6" w:rsidP="0041173A">
            <w:pPr>
              <w:pStyle w:val="BodyText"/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Immediate Next Steps</w:t>
            </w:r>
            <w:r w:rsidR="004E652B">
              <w:rPr>
                <w:rFonts w:asciiTheme="minorHAnsi" w:hAnsiTheme="minorHAnsi" w:cstheme="minorHAnsi"/>
                <w:szCs w:val="22"/>
              </w:rPr>
              <w:t xml:space="preserve"> (10 min)</w:t>
            </w:r>
          </w:p>
        </w:tc>
        <w:tc>
          <w:tcPr>
            <w:tcW w:w="3089" w:type="dxa"/>
          </w:tcPr>
          <w:p w14:paraId="1A9CC279" w14:textId="6B2D64A8" w:rsidR="0041173A" w:rsidRDefault="003865D6" w:rsidP="0041173A">
            <w:pPr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Massimo Noro</w:t>
            </w:r>
          </w:p>
        </w:tc>
      </w:tr>
      <w:tr w:rsidR="003865D6" w:rsidRPr="00C36C80" w14:paraId="7D42FD8B" w14:textId="77777777" w:rsidTr="000323D5">
        <w:trPr>
          <w:trHeight w:val="247"/>
        </w:trPr>
        <w:tc>
          <w:tcPr>
            <w:tcW w:w="880" w:type="dxa"/>
          </w:tcPr>
          <w:p w14:paraId="4239D52A" w14:textId="5B8E5FD6" w:rsidR="003865D6" w:rsidRDefault="003865D6" w:rsidP="0041173A">
            <w:pPr>
              <w:pStyle w:val="BodyText"/>
              <w:spacing w:after="0"/>
              <w:rPr>
                <w:rFonts w:asciiTheme="minorHAnsi" w:hAnsiTheme="minorHAnsi" w:cstheme="minorHAnsi"/>
                <w:b/>
                <w:szCs w:val="22"/>
              </w:rPr>
            </w:pPr>
            <w:r>
              <w:rPr>
                <w:rFonts w:asciiTheme="minorHAnsi" w:hAnsiTheme="minorHAnsi" w:cstheme="minorHAnsi"/>
                <w:b/>
                <w:szCs w:val="22"/>
              </w:rPr>
              <w:t>16:45</w:t>
            </w:r>
          </w:p>
        </w:tc>
        <w:tc>
          <w:tcPr>
            <w:tcW w:w="5954" w:type="dxa"/>
          </w:tcPr>
          <w:p w14:paraId="3FB38353" w14:textId="00198959" w:rsidR="003865D6" w:rsidRDefault="003865D6" w:rsidP="0041173A">
            <w:pPr>
              <w:pStyle w:val="BodyText"/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Discussion</w:t>
            </w:r>
          </w:p>
        </w:tc>
        <w:tc>
          <w:tcPr>
            <w:tcW w:w="3089" w:type="dxa"/>
          </w:tcPr>
          <w:p w14:paraId="64C1E389" w14:textId="77777777" w:rsidR="003865D6" w:rsidRDefault="003865D6" w:rsidP="0041173A">
            <w:pPr>
              <w:rPr>
                <w:rFonts w:asciiTheme="minorHAnsi" w:hAnsiTheme="minorHAnsi" w:cstheme="minorHAnsi"/>
                <w:szCs w:val="22"/>
              </w:rPr>
            </w:pPr>
          </w:p>
        </w:tc>
      </w:tr>
      <w:tr w:rsidR="003865D6" w:rsidRPr="00C36C80" w14:paraId="2C0C0CE5" w14:textId="77777777" w:rsidTr="000323D5">
        <w:trPr>
          <w:trHeight w:val="247"/>
        </w:trPr>
        <w:tc>
          <w:tcPr>
            <w:tcW w:w="880" w:type="dxa"/>
          </w:tcPr>
          <w:p w14:paraId="2F872100" w14:textId="09BCB821" w:rsidR="003865D6" w:rsidRDefault="003865D6" w:rsidP="0041173A">
            <w:pPr>
              <w:pStyle w:val="BodyText"/>
              <w:spacing w:after="0"/>
              <w:rPr>
                <w:rFonts w:asciiTheme="minorHAnsi" w:hAnsiTheme="minorHAnsi" w:cstheme="minorHAnsi"/>
                <w:b/>
                <w:szCs w:val="22"/>
              </w:rPr>
            </w:pPr>
            <w:r>
              <w:rPr>
                <w:rFonts w:asciiTheme="minorHAnsi" w:hAnsiTheme="minorHAnsi" w:cstheme="minorHAnsi"/>
                <w:b/>
                <w:szCs w:val="22"/>
              </w:rPr>
              <w:t>17:00</w:t>
            </w:r>
          </w:p>
        </w:tc>
        <w:tc>
          <w:tcPr>
            <w:tcW w:w="5954" w:type="dxa"/>
          </w:tcPr>
          <w:p w14:paraId="6E09CE85" w14:textId="1BEB7C74" w:rsidR="003865D6" w:rsidRDefault="003865D6" w:rsidP="0041173A">
            <w:pPr>
              <w:pStyle w:val="BodyText"/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Meeting Close</w:t>
            </w:r>
          </w:p>
        </w:tc>
        <w:tc>
          <w:tcPr>
            <w:tcW w:w="3089" w:type="dxa"/>
          </w:tcPr>
          <w:p w14:paraId="0944B623" w14:textId="77777777" w:rsidR="003865D6" w:rsidRDefault="003865D6" w:rsidP="0041173A">
            <w:pPr>
              <w:rPr>
                <w:rFonts w:asciiTheme="minorHAnsi" w:hAnsiTheme="minorHAnsi" w:cstheme="minorHAnsi"/>
                <w:szCs w:val="22"/>
              </w:rPr>
            </w:pPr>
          </w:p>
        </w:tc>
      </w:tr>
    </w:tbl>
    <w:p w14:paraId="263DBA21" w14:textId="77777777" w:rsidR="00077B6D" w:rsidRPr="00517D04" w:rsidRDefault="00077B6D" w:rsidP="000D5589">
      <w:pPr>
        <w:spacing w:after="160" w:line="259" w:lineRule="auto"/>
        <w:rPr>
          <w:rFonts w:ascii="Calibri" w:eastAsia="Calibri" w:hAnsi="Calibri"/>
          <w:b/>
          <w:sz w:val="14"/>
          <w:szCs w:val="22"/>
        </w:rPr>
      </w:pPr>
    </w:p>
    <w:sectPr w:rsidR="00077B6D" w:rsidRPr="00517D04" w:rsidSect="00D83D07">
      <w:headerReference w:type="default" r:id="rId14"/>
      <w:footerReference w:type="default" r:id="rId15"/>
      <w:footerReference w:type="first" r:id="rId16"/>
      <w:pgSz w:w="11907" w:h="16840" w:code="9"/>
      <w:pgMar w:top="1247" w:right="1151" w:bottom="568" w:left="1327" w:header="720" w:footer="720" w:gutter="0"/>
      <w:paperSrc w:first="259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FCF663" w14:textId="77777777" w:rsidR="006E3133" w:rsidRDefault="006E3133">
      <w:r>
        <w:separator/>
      </w:r>
    </w:p>
  </w:endnote>
  <w:endnote w:type="continuationSeparator" w:id="0">
    <w:p w14:paraId="4EF6DA73" w14:textId="77777777" w:rsidR="006E3133" w:rsidRDefault="006E3133">
      <w:r>
        <w:continuationSeparator/>
      </w:r>
    </w:p>
  </w:endnote>
  <w:endnote w:type="continuationNotice" w:id="1">
    <w:p w14:paraId="514C660F" w14:textId="77777777" w:rsidR="006E3133" w:rsidRDefault="006E313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">
    <w:altName w:val="Book Antiqua"/>
    <w:charset w:val="4D"/>
    <w:family w:val="auto"/>
    <w:pitch w:val="variable"/>
    <w:sig w:usb0="A00002FF" w:usb1="7800205A" w:usb2="146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B91AD" w14:textId="33EBE343" w:rsidR="00ED1C7C" w:rsidRPr="00194F69" w:rsidRDefault="00ED1C7C">
    <w:pPr>
      <w:pStyle w:val="Footer"/>
      <w:jc w:val="center"/>
      <w:rPr>
        <w:rFonts w:ascii="Calibri" w:hAnsi="Calibri"/>
      </w:rPr>
    </w:pPr>
    <w:r w:rsidRPr="00194F69">
      <w:rPr>
        <w:rFonts w:ascii="Calibri" w:hAnsi="Calibri"/>
      </w:rPr>
      <w:fldChar w:fldCharType="begin"/>
    </w:r>
    <w:r w:rsidRPr="00194F69">
      <w:rPr>
        <w:rFonts w:ascii="Calibri" w:hAnsi="Calibri"/>
      </w:rPr>
      <w:instrText xml:space="preserve"> PAGE   \* MERGEFORMAT </w:instrText>
    </w:r>
    <w:r w:rsidRPr="00194F69">
      <w:rPr>
        <w:rFonts w:ascii="Calibri" w:hAnsi="Calibri"/>
      </w:rPr>
      <w:fldChar w:fldCharType="separate"/>
    </w:r>
    <w:r w:rsidR="0030366D">
      <w:rPr>
        <w:rFonts w:ascii="Calibri" w:hAnsi="Calibri"/>
        <w:noProof/>
      </w:rPr>
      <w:t>2</w:t>
    </w:r>
    <w:r w:rsidRPr="00194F69">
      <w:rPr>
        <w:rFonts w:ascii="Calibri" w:hAnsi="Calibri"/>
      </w:rPr>
      <w:fldChar w:fldCharType="end"/>
    </w:r>
  </w:p>
  <w:p w14:paraId="0A705A70" w14:textId="77777777" w:rsidR="00ED1C7C" w:rsidRDefault="00ED1C7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40"/>
      <w:gridCol w:w="3140"/>
      <w:gridCol w:w="3140"/>
    </w:tblGrid>
    <w:tr w:rsidR="00ED1C7C" w14:paraId="1F6E3B79" w14:textId="77777777" w:rsidTr="3E4CECB1">
      <w:tc>
        <w:tcPr>
          <w:tcW w:w="3140" w:type="dxa"/>
        </w:tcPr>
        <w:p w14:paraId="2326ECE9" w14:textId="77777777" w:rsidR="00ED1C7C" w:rsidRDefault="00ED1C7C" w:rsidP="3E4CECB1">
          <w:pPr>
            <w:pStyle w:val="Header"/>
            <w:ind w:left="-115"/>
          </w:pPr>
        </w:p>
      </w:tc>
      <w:tc>
        <w:tcPr>
          <w:tcW w:w="3140" w:type="dxa"/>
        </w:tcPr>
        <w:p w14:paraId="275B69B5" w14:textId="77777777" w:rsidR="00ED1C7C" w:rsidRDefault="00ED1C7C" w:rsidP="3E4CECB1">
          <w:pPr>
            <w:pStyle w:val="Header"/>
            <w:jc w:val="center"/>
          </w:pPr>
        </w:p>
      </w:tc>
      <w:tc>
        <w:tcPr>
          <w:tcW w:w="3140" w:type="dxa"/>
        </w:tcPr>
        <w:p w14:paraId="78F30E08" w14:textId="77777777" w:rsidR="00ED1C7C" w:rsidRDefault="00ED1C7C" w:rsidP="3E4CECB1">
          <w:pPr>
            <w:pStyle w:val="Header"/>
            <w:ind w:right="-115"/>
            <w:jc w:val="right"/>
          </w:pPr>
        </w:p>
      </w:tc>
    </w:tr>
  </w:tbl>
  <w:p w14:paraId="62EC6074" w14:textId="77777777" w:rsidR="00ED1C7C" w:rsidRDefault="00ED1C7C" w:rsidP="3E4CECB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F8C992" w14:textId="77777777" w:rsidR="006E3133" w:rsidRDefault="006E3133">
      <w:r>
        <w:separator/>
      </w:r>
    </w:p>
  </w:footnote>
  <w:footnote w:type="continuationSeparator" w:id="0">
    <w:p w14:paraId="7F2E4061" w14:textId="77777777" w:rsidR="006E3133" w:rsidRDefault="006E3133">
      <w:r>
        <w:continuationSeparator/>
      </w:r>
    </w:p>
  </w:footnote>
  <w:footnote w:type="continuationNotice" w:id="1">
    <w:p w14:paraId="4B01E600" w14:textId="77777777" w:rsidR="006E3133" w:rsidRDefault="006E313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40"/>
      <w:gridCol w:w="3140"/>
      <w:gridCol w:w="3140"/>
    </w:tblGrid>
    <w:tr w:rsidR="00ED1C7C" w14:paraId="12BB5572" w14:textId="77777777" w:rsidTr="3E4CECB1">
      <w:tc>
        <w:tcPr>
          <w:tcW w:w="3140" w:type="dxa"/>
        </w:tcPr>
        <w:p w14:paraId="0F6EEDCD" w14:textId="77777777" w:rsidR="00ED1C7C" w:rsidRDefault="00ED1C7C" w:rsidP="3E4CECB1">
          <w:pPr>
            <w:pStyle w:val="Header"/>
            <w:ind w:left="-115"/>
          </w:pPr>
        </w:p>
      </w:tc>
      <w:tc>
        <w:tcPr>
          <w:tcW w:w="3140" w:type="dxa"/>
        </w:tcPr>
        <w:p w14:paraId="2DA5979B" w14:textId="77777777" w:rsidR="00ED1C7C" w:rsidRDefault="00ED1C7C" w:rsidP="3E4CECB1">
          <w:pPr>
            <w:pStyle w:val="Header"/>
            <w:jc w:val="center"/>
          </w:pPr>
        </w:p>
      </w:tc>
      <w:tc>
        <w:tcPr>
          <w:tcW w:w="3140" w:type="dxa"/>
        </w:tcPr>
        <w:p w14:paraId="44B5EFBF" w14:textId="77777777" w:rsidR="00ED1C7C" w:rsidRDefault="00ED1C7C" w:rsidP="3E4CECB1">
          <w:pPr>
            <w:pStyle w:val="Header"/>
            <w:ind w:right="-115"/>
            <w:jc w:val="right"/>
          </w:pPr>
        </w:p>
      </w:tc>
    </w:tr>
  </w:tbl>
  <w:p w14:paraId="37C9AED6" w14:textId="77777777" w:rsidR="00ED1C7C" w:rsidRDefault="00ED1C7C" w:rsidP="3E4CECB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9A08B516"/>
    <w:lvl w:ilvl="0">
      <w:start w:val="1"/>
      <w:numFmt w:val="bullet"/>
      <w:pStyle w:val="ListBullet"/>
      <w:lvlText w:val=""/>
      <w:lvlJc w:val="left"/>
      <w:pPr>
        <w:tabs>
          <w:tab w:val="num" w:pos="-295"/>
        </w:tabs>
        <w:ind w:left="-295" w:hanging="360"/>
      </w:pPr>
      <w:rPr>
        <w:rFonts w:ascii="Symbol" w:hAnsi="Symbol" w:hint="default"/>
      </w:rPr>
    </w:lvl>
  </w:abstractNum>
  <w:abstractNum w:abstractNumId="1" w15:restartNumberingAfterBreak="0">
    <w:nsid w:val="016B207D"/>
    <w:multiLevelType w:val="hybridMultilevel"/>
    <w:tmpl w:val="192ABAC0"/>
    <w:lvl w:ilvl="0" w:tplc="EFDC6D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B06E6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264A6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E8890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BE30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03A5A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9817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7480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3843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2A3B10"/>
    <w:multiLevelType w:val="hybridMultilevel"/>
    <w:tmpl w:val="2E9C6264"/>
    <w:lvl w:ilvl="0" w:tplc="19485C9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41CF4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BA295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9C20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7486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C5661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E62B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38AB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D1A930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5721C3"/>
    <w:multiLevelType w:val="hybridMultilevel"/>
    <w:tmpl w:val="CE9E1D58"/>
    <w:lvl w:ilvl="0" w:tplc="28F6EF1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0109E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8C84B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FC6C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024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C944C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6CB1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5B05E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50C88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2470BA"/>
    <w:multiLevelType w:val="hybridMultilevel"/>
    <w:tmpl w:val="DAB4B4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BA02E0"/>
    <w:multiLevelType w:val="hybridMultilevel"/>
    <w:tmpl w:val="05E2F2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5B0A84"/>
    <w:multiLevelType w:val="hybridMultilevel"/>
    <w:tmpl w:val="B2587E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651DC8"/>
    <w:multiLevelType w:val="hybridMultilevel"/>
    <w:tmpl w:val="65BA2B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6F5AAB"/>
    <w:multiLevelType w:val="hybridMultilevel"/>
    <w:tmpl w:val="28F2348E"/>
    <w:lvl w:ilvl="0" w:tplc="73DEAA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FAA4C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E2838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5AF9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D3C84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3EABE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1CD3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6C24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1EA80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6F2B72"/>
    <w:multiLevelType w:val="hybridMultilevel"/>
    <w:tmpl w:val="ED4E7600"/>
    <w:lvl w:ilvl="0" w:tplc="74D0C7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EC7E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FEE59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40AB03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9865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5F00C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CA9E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EC5B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18A57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7A0F26"/>
    <w:multiLevelType w:val="hybridMultilevel"/>
    <w:tmpl w:val="9B1877CC"/>
    <w:lvl w:ilvl="0" w:tplc="5C6AC35E">
      <w:start w:val="1"/>
      <w:numFmt w:val="lowerLetter"/>
      <w:lvlText w:val="(%1)"/>
      <w:lvlJc w:val="left"/>
      <w:pPr>
        <w:ind w:left="720" w:hanging="360"/>
      </w:pPr>
      <w:rPr>
        <w:b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F73F4F"/>
    <w:multiLevelType w:val="hybridMultilevel"/>
    <w:tmpl w:val="124AFD6C"/>
    <w:lvl w:ilvl="0" w:tplc="D28251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5F431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F41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49E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5D4FF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00491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3CCA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90AB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03E42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20126A"/>
    <w:multiLevelType w:val="hybridMultilevel"/>
    <w:tmpl w:val="4964DFEC"/>
    <w:lvl w:ilvl="0" w:tplc="23B4287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3A1519"/>
    <w:multiLevelType w:val="hybridMultilevel"/>
    <w:tmpl w:val="240AE0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9C1582"/>
    <w:multiLevelType w:val="hybridMultilevel"/>
    <w:tmpl w:val="AEAEC908"/>
    <w:lvl w:ilvl="0" w:tplc="B9904F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0C6C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EAC2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944C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04B22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C26F0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C2DF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51ED1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6652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34326B"/>
    <w:multiLevelType w:val="hybridMultilevel"/>
    <w:tmpl w:val="CCD0E83A"/>
    <w:lvl w:ilvl="0" w:tplc="9CA4BE7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5D74A6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B80A2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9C2F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146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3881D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E67E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60F6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2B24B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1B69E6"/>
    <w:multiLevelType w:val="hybridMultilevel"/>
    <w:tmpl w:val="B76678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6E7798"/>
    <w:multiLevelType w:val="hybridMultilevel"/>
    <w:tmpl w:val="6E8C65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173E3F"/>
    <w:multiLevelType w:val="hybridMultilevel"/>
    <w:tmpl w:val="767AC7F0"/>
    <w:lvl w:ilvl="0" w:tplc="F49EE1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F6A3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476245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FE03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8490C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E8AB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E068D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02BB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501C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3971CA"/>
    <w:multiLevelType w:val="hybridMultilevel"/>
    <w:tmpl w:val="52AA95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6E71B8"/>
    <w:multiLevelType w:val="hybridMultilevel"/>
    <w:tmpl w:val="BC2A1C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C6423B"/>
    <w:multiLevelType w:val="hybridMultilevel"/>
    <w:tmpl w:val="2B34D5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460380"/>
    <w:multiLevelType w:val="hybridMultilevel"/>
    <w:tmpl w:val="7436CB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0106D5"/>
    <w:multiLevelType w:val="hybridMultilevel"/>
    <w:tmpl w:val="89EC8596"/>
    <w:lvl w:ilvl="0" w:tplc="406CC7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AF64F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04C47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0CCF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4A74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38066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6A1D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5839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B8C87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1D2C28"/>
    <w:multiLevelType w:val="hybridMultilevel"/>
    <w:tmpl w:val="8FEE135E"/>
    <w:lvl w:ilvl="0" w:tplc="5CAA83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7057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150C1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ACF0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A63D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07671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CAF1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9EE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FBC1D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7D1927"/>
    <w:multiLevelType w:val="hybridMultilevel"/>
    <w:tmpl w:val="471A0720"/>
    <w:lvl w:ilvl="0" w:tplc="D6CE4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0DC6A4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9A040A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4E29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1C52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8E4C9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E2215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91436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8988F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CE317AC"/>
    <w:multiLevelType w:val="hybridMultilevel"/>
    <w:tmpl w:val="B1BAC362"/>
    <w:lvl w:ilvl="0" w:tplc="1E120474">
      <w:start w:val="1"/>
      <w:numFmt w:val="lowerLetter"/>
      <w:lvlText w:val="%1)"/>
      <w:lvlJc w:val="left"/>
      <w:pPr>
        <w:ind w:left="720" w:hanging="360"/>
      </w:pPr>
    </w:lvl>
    <w:lvl w:ilvl="1" w:tplc="4B5A249C">
      <w:start w:val="1"/>
      <w:numFmt w:val="lowerLetter"/>
      <w:lvlText w:val="%2."/>
      <w:lvlJc w:val="left"/>
      <w:pPr>
        <w:ind w:left="1440" w:hanging="360"/>
      </w:pPr>
    </w:lvl>
    <w:lvl w:ilvl="2" w:tplc="016E48F6">
      <w:start w:val="1"/>
      <w:numFmt w:val="lowerRoman"/>
      <w:lvlText w:val="%3."/>
      <w:lvlJc w:val="right"/>
      <w:pPr>
        <w:ind w:left="2160" w:hanging="180"/>
      </w:pPr>
    </w:lvl>
    <w:lvl w:ilvl="3" w:tplc="972AA524">
      <w:start w:val="1"/>
      <w:numFmt w:val="decimal"/>
      <w:lvlText w:val="%4."/>
      <w:lvlJc w:val="left"/>
      <w:pPr>
        <w:ind w:left="2880" w:hanging="360"/>
      </w:pPr>
    </w:lvl>
    <w:lvl w:ilvl="4" w:tplc="F6B0732A">
      <w:start w:val="1"/>
      <w:numFmt w:val="lowerLetter"/>
      <w:lvlText w:val="%5."/>
      <w:lvlJc w:val="left"/>
      <w:pPr>
        <w:ind w:left="3600" w:hanging="360"/>
      </w:pPr>
    </w:lvl>
    <w:lvl w:ilvl="5" w:tplc="8C2ACBFA">
      <w:start w:val="1"/>
      <w:numFmt w:val="lowerRoman"/>
      <w:lvlText w:val="%6."/>
      <w:lvlJc w:val="right"/>
      <w:pPr>
        <w:ind w:left="4320" w:hanging="180"/>
      </w:pPr>
    </w:lvl>
    <w:lvl w:ilvl="6" w:tplc="DC009CC2">
      <w:start w:val="1"/>
      <w:numFmt w:val="decimal"/>
      <w:lvlText w:val="%7."/>
      <w:lvlJc w:val="left"/>
      <w:pPr>
        <w:ind w:left="5040" w:hanging="360"/>
      </w:pPr>
    </w:lvl>
    <w:lvl w:ilvl="7" w:tplc="2C2E58E0">
      <w:start w:val="1"/>
      <w:numFmt w:val="lowerLetter"/>
      <w:lvlText w:val="%8."/>
      <w:lvlJc w:val="left"/>
      <w:pPr>
        <w:ind w:left="5760" w:hanging="360"/>
      </w:pPr>
    </w:lvl>
    <w:lvl w:ilvl="8" w:tplc="F68E4D6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8476FF"/>
    <w:multiLevelType w:val="hybridMultilevel"/>
    <w:tmpl w:val="DCF2D394"/>
    <w:lvl w:ilvl="0" w:tplc="7C1264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90CF4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90061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521BA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5A5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676D6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9F668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2A6B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7CE88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5A218EA"/>
    <w:multiLevelType w:val="hybridMultilevel"/>
    <w:tmpl w:val="F9B42D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7D7942"/>
    <w:multiLevelType w:val="hybridMultilevel"/>
    <w:tmpl w:val="B478F970"/>
    <w:lvl w:ilvl="0" w:tplc="006229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36C36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B3089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90AF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7088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6672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65D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0615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830F28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305937"/>
    <w:multiLevelType w:val="hybridMultilevel"/>
    <w:tmpl w:val="9B3855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7915973">
    <w:abstractNumId w:val="24"/>
  </w:num>
  <w:num w:numId="2" w16cid:durableId="896474643">
    <w:abstractNumId w:val="27"/>
  </w:num>
  <w:num w:numId="3" w16cid:durableId="197747263">
    <w:abstractNumId w:val="1"/>
  </w:num>
  <w:num w:numId="4" w16cid:durableId="740643326">
    <w:abstractNumId w:val="9"/>
  </w:num>
  <w:num w:numId="5" w16cid:durableId="1008215796">
    <w:abstractNumId w:val="29"/>
  </w:num>
  <w:num w:numId="6" w16cid:durableId="1785802927">
    <w:abstractNumId w:val="18"/>
  </w:num>
  <w:num w:numId="7" w16cid:durableId="69277844">
    <w:abstractNumId w:val="14"/>
  </w:num>
  <w:num w:numId="8" w16cid:durableId="435369929">
    <w:abstractNumId w:val="23"/>
  </w:num>
  <w:num w:numId="9" w16cid:durableId="504397075">
    <w:abstractNumId w:val="11"/>
  </w:num>
  <w:num w:numId="10" w16cid:durableId="832452423">
    <w:abstractNumId w:val="15"/>
  </w:num>
  <w:num w:numId="11" w16cid:durableId="998384041">
    <w:abstractNumId w:val="2"/>
  </w:num>
  <w:num w:numId="12" w16cid:durableId="340083560">
    <w:abstractNumId w:val="3"/>
  </w:num>
  <w:num w:numId="13" w16cid:durableId="2004233323">
    <w:abstractNumId w:val="26"/>
  </w:num>
  <w:num w:numId="14" w16cid:durableId="846402637">
    <w:abstractNumId w:val="12"/>
  </w:num>
  <w:num w:numId="15" w16cid:durableId="1687751585">
    <w:abstractNumId w:val="6"/>
  </w:num>
  <w:num w:numId="16" w16cid:durableId="154856765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867861568">
    <w:abstractNumId w:val="25"/>
  </w:num>
  <w:num w:numId="18" w16cid:durableId="138695766">
    <w:abstractNumId w:val="8"/>
  </w:num>
  <w:num w:numId="19" w16cid:durableId="1322470600">
    <w:abstractNumId w:val="0"/>
  </w:num>
  <w:num w:numId="20" w16cid:durableId="1523934260">
    <w:abstractNumId w:val="21"/>
  </w:num>
  <w:num w:numId="21" w16cid:durableId="1925409010">
    <w:abstractNumId w:val="28"/>
  </w:num>
  <w:num w:numId="22" w16cid:durableId="1906986361">
    <w:abstractNumId w:val="20"/>
  </w:num>
  <w:num w:numId="23" w16cid:durableId="1221601105">
    <w:abstractNumId w:val="13"/>
  </w:num>
  <w:num w:numId="24" w16cid:durableId="1070612008">
    <w:abstractNumId w:val="22"/>
  </w:num>
  <w:num w:numId="25" w16cid:durableId="454178734">
    <w:abstractNumId w:val="30"/>
  </w:num>
  <w:num w:numId="26" w16cid:durableId="1981689398">
    <w:abstractNumId w:val="7"/>
  </w:num>
  <w:num w:numId="27" w16cid:durableId="393772171">
    <w:abstractNumId w:val="5"/>
  </w:num>
  <w:num w:numId="28" w16cid:durableId="1862087639">
    <w:abstractNumId w:val="16"/>
  </w:num>
  <w:num w:numId="29" w16cid:durableId="1709641033">
    <w:abstractNumId w:val="19"/>
  </w:num>
  <w:num w:numId="30" w16cid:durableId="750010788">
    <w:abstractNumId w:val="4"/>
  </w:num>
  <w:num w:numId="31" w16cid:durableId="1425221126">
    <w:abstractNumId w:val="1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75E06B08-5453-49A4-B489-40B11741D966}"/>
    <w:docVar w:name="dgnword-eventsink" w:val="95382704"/>
  </w:docVars>
  <w:rsids>
    <w:rsidRoot w:val="0045764E"/>
    <w:rsid w:val="0000004C"/>
    <w:rsid w:val="00001DF9"/>
    <w:rsid w:val="00001F03"/>
    <w:rsid w:val="0000266A"/>
    <w:rsid w:val="00002895"/>
    <w:rsid w:val="00002A47"/>
    <w:rsid w:val="000037C7"/>
    <w:rsid w:val="00003CD1"/>
    <w:rsid w:val="00003FBA"/>
    <w:rsid w:val="000045EE"/>
    <w:rsid w:val="000046D0"/>
    <w:rsid w:val="00004EDD"/>
    <w:rsid w:val="00005701"/>
    <w:rsid w:val="00006EDA"/>
    <w:rsid w:val="00007633"/>
    <w:rsid w:val="0000769D"/>
    <w:rsid w:val="00007810"/>
    <w:rsid w:val="000112FC"/>
    <w:rsid w:val="00011621"/>
    <w:rsid w:val="00012069"/>
    <w:rsid w:val="00012657"/>
    <w:rsid w:val="00012ECB"/>
    <w:rsid w:val="00012FB8"/>
    <w:rsid w:val="00013B11"/>
    <w:rsid w:val="00013BF5"/>
    <w:rsid w:val="00014A9B"/>
    <w:rsid w:val="000157E1"/>
    <w:rsid w:val="00015A34"/>
    <w:rsid w:val="00015A78"/>
    <w:rsid w:val="00015D9B"/>
    <w:rsid w:val="00017004"/>
    <w:rsid w:val="0001747C"/>
    <w:rsid w:val="000177F0"/>
    <w:rsid w:val="00017A5C"/>
    <w:rsid w:val="00017B65"/>
    <w:rsid w:val="00020964"/>
    <w:rsid w:val="00020EBB"/>
    <w:rsid w:val="00021436"/>
    <w:rsid w:val="00021612"/>
    <w:rsid w:val="00021AA1"/>
    <w:rsid w:val="000221D6"/>
    <w:rsid w:val="00022B22"/>
    <w:rsid w:val="0002327C"/>
    <w:rsid w:val="0002370F"/>
    <w:rsid w:val="00023FF2"/>
    <w:rsid w:val="00024109"/>
    <w:rsid w:val="00024194"/>
    <w:rsid w:val="00024C11"/>
    <w:rsid w:val="00024C9E"/>
    <w:rsid w:val="00025594"/>
    <w:rsid w:val="0002564A"/>
    <w:rsid w:val="00030D2C"/>
    <w:rsid w:val="00030EE1"/>
    <w:rsid w:val="000323D5"/>
    <w:rsid w:val="00032774"/>
    <w:rsid w:val="000332D9"/>
    <w:rsid w:val="000332E6"/>
    <w:rsid w:val="00033902"/>
    <w:rsid w:val="00033BD2"/>
    <w:rsid w:val="00035101"/>
    <w:rsid w:val="000369FD"/>
    <w:rsid w:val="00036B13"/>
    <w:rsid w:val="00037A6D"/>
    <w:rsid w:val="00037F26"/>
    <w:rsid w:val="000407D1"/>
    <w:rsid w:val="00040DF1"/>
    <w:rsid w:val="0004126C"/>
    <w:rsid w:val="0004126D"/>
    <w:rsid w:val="000415F0"/>
    <w:rsid w:val="00041EC9"/>
    <w:rsid w:val="0004310D"/>
    <w:rsid w:val="000431C5"/>
    <w:rsid w:val="00044AD2"/>
    <w:rsid w:val="00044D5B"/>
    <w:rsid w:val="0004548F"/>
    <w:rsid w:val="0004587D"/>
    <w:rsid w:val="00045FCB"/>
    <w:rsid w:val="000461D5"/>
    <w:rsid w:val="000467C5"/>
    <w:rsid w:val="000468FC"/>
    <w:rsid w:val="00046BEE"/>
    <w:rsid w:val="0004716A"/>
    <w:rsid w:val="000471BF"/>
    <w:rsid w:val="000472CB"/>
    <w:rsid w:val="000476E1"/>
    <w:rsid w:val="0004777D"/>
    <w:rsid w:val="000477A5"/>
    <w:rsid w:val="000477B3"/>
    <w:rsid w:val="0005080E"/>
    <w:rsid w:val="00051718"/>
    <w:rsid w:val="00053192"/>
    <w:rsid w:val="000534E9"/>
    <w:rsid w:val="00053857"/>
    <w:rsid w:val="00053F44"/>
    <w:rsid w:val="00053F4F"/>
    <w:rsid w:val="00054BD7"/>
    <w:rsid w:val="00054DB6"/>
    <w:rsid w:val="0005563F"/>
    <w:rsid w:val="00056902"/>
    <w:rsid w:val="00056C13"/>
    <w:rsid w:val="00056FD2"/>
    <w:rsid w:val="0005776B"/>
    <w:rsid w:val="0006033A"/>
    <w:rsid w:val="00062293"/>
    <w:rsid w:val="00062392"/>
    <w:rsid w:val="00062913"/>
    <w:rsid w:val="000634A9"/>
    <w:rsid w:val="00065078"/>
    <w:rsid w:val="0006551C"/>
    <w:rsid w:val="00065BB7"/>
    <w:rsid w:val="00065F58"/>
    <w:rsid w:val="00066C02"/>
    <w:rsid w:val="00066C57"/>
    <w:rsid w:val="00066D5D"/>
    <w:rsid w:val="00067680"/>
    <w:rsid w:val="00067C05"/>
    <w:rsid w:val="00067E58"/>
    <w:rsid w:val="0007061D"/>
    <w:rsid w:val="0007196F"/>
    <w:rsid w:val="00071AD8"/>
    <w:rsid w:val="00071C9A"/>
    <w:rsid w:val="0007286E"/>
    <w:rsid w:val="0007297D"/>
    <w:rsid w:val="00072A9D"/>
    <w:rsid w:val="00072EB0"/>
    <w:rsid w:val="00074B66"/>
    <w:rsid w:val="00075335"/>
    <w:rsid w:val="000754CA"/>
    <w:rsid w:val="00075FD1"/>
    <w:rsid w:val="0007630A"/>
    <w:rsid w:val="00076D76"/>
    <w:rsid w:val="000777D2"/>
    <w:rsid w:val="000779D5"/>
    <w:rsid w:val="00077AC0"/>
    <w:rsid w:val="00077B6D"/>
    <w:rsid w:val="00080236"/>
    <w:rsid w:val="00080F88"/>
    <w:rsid w:val="000813F5"/>
    <w:rsid w:val="00081669"/>
    <w:rsid w:val="000816F2"/>
    <w:rsid w:val="00081906"/>
    <w:rsid w:val="00081D74"/>
    <w:rsid w:val="00081E4A"/>
    <w:rsid w:val="0008217E"/>
    <w:rsid w:val="000823CB"/>
    <w:rsid w:val="00084139"/>
    <w:rsid w:val="00084154"/>
    <w:rsid w:val="000843EB"/>
    <w:rsid w:val="00084D20"/>
    <w:rsid w:val="00084DDB"/>
    <w:rsid w:val="00085E10"/>
    <w:rsid w:val="00086AAD"/>
    <w:rsid w:val="0008754D"/>
    <w:rsid w:val="0008D7E4"/>
    <w:rsid w:val="00091707"/>
    <w:rsid w:val="0009177C"/>
    <w:rsid w:val="0009180E"/>
    <w:rsid w:val="000920C2"/>
    <w:rsid w:val="000924B2"/>
    <w:rsid w:val="00092F95"/>
    <w:rsid w:val="00093515"/>
    <w:rsid w:val="00093881"/>
    <w:rsid w:val="00093911"/>
    <w:rsid w:val="00093CF2"/>
    <w:rsid w:val="00094C3B"/>
    <w:rsid w:val="00094FD5"/>
    <w:rsid w:val="00095C36"/>
    <w:rsid w:val="00095CBB"/>
    <w:rsid w:val="00096DEE"/>
    <w:rsid w:val="00097DDB"/>
    <w:rsid w:val="000A04EA"/>
    <w:rsid w:val="000A10DC"/>
    <w:rsid w:val="000A2229"/>
    <w:rsid w:val="000A2767"/>
    <w:rsid w:val="000A2C54"/>
    <w:rsid w:val="000A2CBC"/>
    <w:rsid w:val="000A42DC"/>
    <w:rsid w:val="000A4FF9"/>
    <w:rsid w:val="000A5123"/>
    <w:rsid w:val="000A51D8"/>
    <w:rsid w:val="000A53CD"/>
    <w:rsid w:val="000A577C"/>
    <w:rsid w:val="000A64EA"/>
    <w:rsid w:val="000A6AE1"/>
    <w:rsid w:val="000A7EC3"/>
    <w:rsid w:val="000B00A3"/>
    <w:rsid w:val="000B0162"/>
    <w:rsid w:val="000B0B27"/>
    <w:rsid w:val="000B0D90"/>
    <w:rsid w:val="000B1FFF"/>
    <w:rsid w:val="000B2153"/>
    <w:rsid w:val="000B2DE1"/>
    <w:rsid w:val="000B3577"/>
    <w:rsid w:val="000B3E5E"/>
    <w:rsid w:val="000B49C9"/>
    <w:rsid w:val="000B4DBA"/>
    <w:rsid w:val="000B4E0F"/>
    <w:rsid w:val="000B5667"/>
    <w:rsid w:val="000B6072"/>
    <w:rsid w:val="000C0378"/>
    <w:rsid w:val="000C07D6"/>
    <w:rsid w:val="000C0C1E"/>
    <w:rsid w:val="000C1A87"/>
    <w:rsid w:val="000C21B2"/>
    <w:rsid w:val="000C2B7C"/>
    <w:rsid w:val="000C338E"/>
    <w:rsid w:val="000C3663"/>
    <w:rsid w:val="000C3685"/>
    <w:rsid w:val="000C3FDE"/>
    <w:rsid w:val="000C4362"/>
    <w:rsid w:val="000C4890"/>
    <w:rsid w:val="000C4D6C"/>
    <w:rsid w:val="000C5654"/>
    <w:rsid w:val="000C5C1E"/>
    <w:rsid w:val="000C6B35"/>
    <w:rsid w:val="000C726E"/>
    <w:rsid w:val="000C7BD1"/>
    <w:rsid w:val="000D0045"/>
    <w:rsid w:val="000D05ED"/>
    <w:rsid w:val="000D1205"/>
    <w:rsid w:val="000D2012"/>
    <w:rsid w:val="000D25A3"/>
    <w:rsid w:val="000D2606"/>
    <w:rsid w:val="000D2CCA"/>
    <w:rsid w:val="000D337A"/>
    <w:rsid w:val="000D44C7"/>
    <w:rsid w:val="000D4866"/>
    <w:rsid w:val="000D4C99"/>
    <w:rsid w:val="000D5589"/>
    <w:rsid w:val="000D5DE1"/>
    <w:rsid w:val="000D5EAA"/>
    <w:rsid w:val="000D6D7F"/>
    <w:rsid w:val="000D7156"/>
    <w:rsid w:val="000D7C35"/>
    <w:rsid w:val="000E0B7E"/>
    <w:rsid w:val="000E1C72"/>
    <w:rsid w:val="000E221E"/>
    <w:rsid w:val="000E2735"/>
    <w:rsid w:val="000E27C5"/>
    <w:rsid w:val="000E2CD3"/>
    <w:rsid w:val="000E2DC6"/>
    <w:rsid w:val="000E3129"/>
    <w:rsid w:val="000E4017"/>
    <w:rsid w:val="000E4238"/>
    <w:rsid w:val="000E43DC"/>
    <w:rsid w:val="000E5204"/>
    <w:rsid w:val="000E5284"/>
    <w:rsid w:val="000E732A"/>
    <w:rsid w:val="000E7864"/>
    <w:rsid w:val="000F0580"/>
    <w:rsid w:val="000F0996"/>
    <w:rsid w:val="000F1186"/>
    <w:rsid w:val="000F154B"/>
    <w:rsid w:val="000F1678"/>
    <w:rsid w:val="000F1950"/>
    <w:rsid w:val="000F20FA"/>
    <w:rsid w:val="000F24D8"/>
    <w:rsid w:val="000F2582"/>
    <w:rsid w:val="000F25B3"/>
    <w:rsid w:val="000F2C55"/>
    <w:rsid w:val="000F2E02"/>
    <w:rsid w:val="000F4EF5"/>
    <w:rsid w:val="000F53DE"/>
    <w:rsid w:val="000F6300"/>
    <w:rsid w:val="000F64A4"/>
    <w:rsid w:val="000F66AB"/>
    <w:rsid w:val="000F7EDD"/>
    <w:rsid w:val="0010017B"/>
    <w:rsid w:val="001007F0"/>
    <w:rsid w:val="00102593"/>
    <w:rsid w:val="0010362E"/>
    <w:rsid w:val="00103931"/>
    <w:rsid w:val="00103A7D"/>
    <w:rsid w:val="0010402F"/>
    <w:rsid w:val="0010483D"/>
    <w:rsid w:val="0010526B"/>
    <w:rsid w:val="00105719"/>
    <w:rsid w:val="001061A4"/>
    <w:rsid w:val="001068A6"/>
    <w:rsid w:val="00106B61"/>
    <w:rsid w:val="00106EB6"/>
    <w:rsid w:val="00107098"/>
    <w:rsid w:val="00107349"/>
    <w:rsid w:val="00107722"/>
    <w:rsid w:val="00109AAB"/>
    <w:rsid w:val="0011021C"/>
    <w:rsid w:val="001105DD"/>
    <w:rsid w:val="001107D4"/>
    <w:rsid w:val="00110CA4"/>
    <w:rsid w:val="001115D3"/>
    <w:rsid w:val="00112609"/>
    <w:rsid w:val="00113A66"/>
    <w:rsid w:val="00113B34"/>
    <w:rsid w:val="001144CE"/>
    <w:rsid w:val="001145B7"/>
    <w:rsid w:val="00114614"/>
    <w:rsid w:val="001147F6"/>
    <w:rsid w:val="00114AA8"/>
    <w:rsid w:val="00114E06"/>
    <w:rsid w:val="001150AC"/>
    <w:rsid w:val="001156F9"/>
    <w:rsid w:val="00116554"/>
    <w:rsid w:val="00116898"/>
    <w:rsid w:val="001168D3"/>
    <w:rsid w:val="00116BE6"/>
    <w:rsid w:val="00116CDF"/>
    <w:rsid w:val="00120258"/>
    <w:rsid w:val="001213A0"/>
    <w:rsid w:val="00121A24"/>
    <w:rsid w:val="00121FA4"/>
    <w:rsid w:val="00123ED8"/>
    <w:rsid w:val="00126C13"/>
    <w:rsid w:val="00126C65"/>
    <w:rsid w:val="001272A6"/>
    <w:rsid w:val="001276BB"/>
    <w:rsid w:val="00130CE1"/>
    <w:rsid w:val="00131D3C"/>
    <w:rsid w:val="00132ACC"/>
    <w:rsid w:val="00132F16"/>
    <w:rsid w:val="00134F9A"/>
    <w:rsid w:val="00135E98"/>
    <w:rsid w:val="00135ED2"/>
    <w:rsid w:val="00136660"/>
    <w:rsid w:val="00137220"/>
    <w:rsid w:val="00137400"/>
    <w:rsid w:val="00137498"/>
    <w:rsid w:val="00140043"/>
    <w:rsid w:val="001407E0"/>
    <w:rsid w:val="0014150C"/>
    <w:rsid w:val="001419EF"/>
    <w:rsid w:val="00141B56"/>
    <w:rsid w:val="00141D8F"/>
    <w:rsid w:val="0014219D"/>
    <w:rsid w:val="001421FF"/>
    <w:rsid w:val="00142850"/>
    <w:rsid w:val="001428B7"/>
    <w:rsid w:val="00142A50"/>
    <w:rsid w:val="001435C9"/>
    <w:rsid w:val="00143A79"/>
    <w:rsid w:val="00144FB9"/>
    <w:rsid w:val="00144FEF"/>
    <w:rsid w:val="001459EF"/>
    <w:rsid w:val="00146906"/>
    <w:rsid w:val="00146D98"/>
    <w:rsid w:val="001472F6"/>
    <w:rsid w:val="00150884"/>
    <w:rsid w:val="00151895"/>
    <w:rsid w:val="00151CFB"/>
    <w:rsid w:val="00151E32"/>
    <w:rsid w:val="001537FA"/>
    <w:rsid w:val="00154FB5"/>
    <w:rsid w:val="0015552C"/>
    <w:rsid w:val="00155FC9"/>
    <w:rsid w:val="00157054"/>
    <w:rsid w:val="001571B1"/>
    <w:rsid w:val="00157C94"/>
    <w:rsid w:val="00157D04"/>
    <w:rsid w:val="00160A89"/>
    <w:rsid w:val="00160CAE"/>
    <w:rsid w:val="00161A75"/>
    <w:rsid w:val="00162176"/>
    <w:rsid w:val="001621A3"/>
    <w:rsid w:val="00162F27"/>
    <w:rsid w:val="00163590"/>
    <w:rsid w:val="00163AFF"/>
    <w:rsid w:val="0016431A"/>
    <w:rsid w:val="00164DAF"/>
    <w:rsid w:val="00165C54"/>
    <w:rsid w:val="00165F82"/>
    <w:rsid w:val="00167B4B"/>
    <w:rsid w:val="00167DB2"/>
    <w:rsid w:val="00167EEB"/>
    <w:rsid w:val="00170079"/>
    <w:rsid w:val="0017024E"/>
    <w:rsid w:val="00171BA0"/>
    <w:rsid w:val="00171CC7"/>
    <w:rsid w:val="00172981"/>
    <w:rsid w:val="001733B3"/>
    <w:rsid w:val="001734CB"/>
    <w:rsid w:val="00175871"/>
    <w:rsid w:val="00175F26"/>
    <w:rsid w:val="001760F1"/>
    <w:rsid w:val="00176614"/>
    <w:rsid w:val="00176782"/>
    <w:rsid w:val="001776B6"/>
    <w:rsid w:val="001779DC"/>
    <w:rsid w:val="00180458"/>
    <w:rsid w:val="00180DBE"/>
    <w:rsid w:val="001812B7"/>
    <w:rsid w:val="0018140D"/>
    <w:rsid w:val="00181FAB"/>
    <w:rsid w:val="001838BB"/>
    <w:rsid w:val="00183BE5"/>
    <w:rsid w:val="00183E91"/>
    <w:rsid w:val="00184568"/>
    <w:rsid w:val="0018457A"/>
    <w:rsid w:val="0018460C"/>
    <w:rsid w:val="001849D0"/>
    <w:rsid w:val="00184E70"/>
    <w:rsid w:val="00185660"/>
    <w:rsid w:val="00185975"/>
    <w:rsid w:val="00185A55"/>
    <w:rsid w:val="001875B6"/>
    <w:rsid w:val="00187736"/>
    <w:rsid w:val="001878E4"/>
    <w:rsid w:val="00187CEC"/>
    <w:rsid w:val="001907D3"/>
    <w:rsid w:val="00190D72"/>
    <w:rsid w:val="00192024"/>
    <w:rsid w:val="001924F5"/>
    <w:rsid w:val="001928B0"/>
    <w:rsid w:val="00192A53"/>
    <w:rsid w:val="001933A9"/>
    <w:rsid w:val="00193AEA"/>
    <w:rsid w:val="00193E91"/>
    <w:rsid w:val="00194C93"/>
    <w:rsid w:val="00194DE1"/>
    <w:rsid w:val="00194F69"/>
    <w:rsid w:val="00195A96"/>
    <w:rsid w:val="00195BB4"/>
    <w:rsid w:val="00195EA2"/>
    <w:rsid w:val="00195ECB"/>
    <w:rsid w:val="00195F27"/>
    <w:rsid w:val="001961F0"/>
    <w:rsid w:val="00197B51"/>
    <w:rsid w:val="001A14A4"/>
    <w:rsid w:val="001A1C50"/>
    <w:rsid w:val="001A3A17"/>
    <w:rsid w:val="001A3BAA"/>
    <w:rsid w:val="001A40C6"/>
    <w:rsid w:val="001A43E5"/>
    <w:rsid w:val="001A472D"/>
    <w:rsid w:val="001A48E2"/>
    <w:rsid w:val="001A4A6C"/>
    <w:rsid w:val="001A52E1"/>
    <w:rsid w:val="001A54E5"/>
    <w:rsid w:val="001A5E47"/>
    <w:rsid w:val="001B0019"/>
    <w:rsid w:val="001B06F1"/>
    <w:rsid w:val="001B0FD7"/>
    <w:rsid w:val="001B187C"/>
    <w:rsid w:val="001B1EDF"/>
    <w:rsid w:val="001B1F23"/>
    <w:rsid w:val="001B2006"/>
    <w:rsid w:val="001B21D6"/>
    <w:rsid w:val="001B24A9"/>
    <w:rsid w:val="001B2B5D"/>
    <w:rsid w:val="001B36B4"/>
    <w:rsid w:val="001B4B4C"/>
    <w:rsid w:val="001B51FA"/>
    <w:rsid w:val="001B59D8"/>
    <w:rsid w:val="001B6025"/>
    <w:rsid w:val="001B6100"/>
    <w:rsid w:val="001B6395"/>
    <w:rsid w:val="001B6836"/>
    <w:rsid w:val="001B7975"/>
    <w:rsid w:val="001B7980"/>
    <w:rsid w:val="001C0B00"/>
    <w:rsid w:val="001C0C0B"/>
    <w:rsid w:val="001C171B"/>
    <w:rsid w:val="001C1BB8"/>
    <w:rsid w:val="001C2814"/>
    <w:rsid w:val="001C2ABF"/>
    <w:rsid w:val="001C2FFC"/>
    <w:rsid w:val="001C33AD"/>
    <w:rsid w:val="001C34D1"/>
    <w:rsid w:val="001C37A3"/>
    <w:rsid w:val="001C3D93"/>
    <w:rsid w:val="001C431C"/>
    <w:rsid w:val="001C449A"/>
    <w:rsid w:val="001C45E1"/>
    <w:rsid w:val="001C4832"/>
    <w:rsid w:val="001C4A87"/>
    <w:rsid w:val="001C5293"/>
    <w:rsid w:val="001C61D1"/>
    <w:rsid w:val="001C6BA2"/>
    <w:rsid w:val="001C6E71"/>
    <w:rsid w:val="001C7811"/>
    <w:rsid w:val="001C7911"/>
    <w:rsid w:val="001C7F54"/>
    <w:rsid w:val="001D0462"/>
    <w:rsid w:val="001D047B"/>
    <w:rsid w:val="001D0B0E"/>
    <w:rsid w:val="001D0D38"/>
    <w:rsid w:val="001D0E38"/>
    <w:rsid w:val="001D12A6"/>
    <w:rsid w:val="001D135F"/>
    <w:rsid w:val="001D14C1"/>
    <w:rsid w:val="001D1D1B"/>
    <w:rsid w:val="001D2B36"/>
    <w:rsid w:val="001D5264"/>
    <w:rsid w:val="001D56BE"/>
    <w:rsid w:val="001D59F5"/>
    <w:rsid w:val="001D6478"/>
    <w:rsid w:val="001D67C6"/>
    <w:rsid w:val="001D78E0"/>
    <w:rsid w:val="001D7ADD"/>
    <w:rsid w:val="001E0BFB"/>
    <w:rsid w:val="001E15D8"/>
    <w:rsid w:val="001E181B"/>
    <w:rsid w:val="001E2C44"/>
    <w:rsid w:val="001E30EE"/>
    <w:rsid w:val="001E38C4"/>
    <w:rsid w:val="001E39DE"/>
    <w:rsid w:val="001E3B0B"/>
    <w:rsid w:val="001E460C"/>
    <w:rsid w:val="001E4811"/>
    <w:rsid w:val="001E4A25"/>
    <w:rsid w:val="001E5138"/>
    <w:rsid w:val="001E51D4"/>
    <w:rsid w:val="001E5205"/>
    <w:rsid w:val="001E57DB"/>
    <w:rsid w:val="001E613A"/>
    <w:rsid w:val="001E633E"/>
    <w:rsid w:val="001E6539"/>
    <w:rsid w:val="001E70EC"/>
    <w:rsid w:val="001E7992"/>
    <w:rsid w:val="001E7B5C"/>
    <w:rsid w:val="001F03AB"/>
    <w:rsid w:val="001F0A93"/>
    <w:rsid w:val="001F11AC"/>
    <w:rsid w:val="001F1595"/>
    <w:rsid w:val="001F165B"/>
    <w:rsid w:val="001F1697"/>
    <w:rsid w:val="001F2739"/>
    <w:rsid w:val="001F414C"/>
    <w:rsid w:val="001F4231"/>
    <w:rsid w:val="001F4A6F"/>
    <w:rsid w:val="001F55CF"/>
    <w:rsid w:val="001F566C"/>
    <w:rsid w:val="001F5971"/>
    <w:rsid w:val="001F6282"/>
    <w:rsid w:val="001F7013"/>
    <w:rsid w:val="001F7925"/>
    <w:rsid w:val="001F7C11"/>
    <w:rsid w:val="001F9B0E"/>
    <w:rsid w:val="0020060E"/>
    <w:rsid w:val="00200D09"/>
    <w:rsid w:val="002012B5"/>
    <w:rsid w:val="002017B2"/>
    <w:rsid w:val="00202738"/>
    <w:rsid w:val="00202B63"/>
    <w:rsid w:val="002031CC"/>
    <w:rsid w:val="002041C2"/>
    <w:rsid w:val="00205E02"/>
    <w:rsid w:val="00206516"/>
    <w:rsid w:val="00206B30"/>
    <w:rsid w:val="0020701E"/>
    <w:rsid w:val="0020760C"/>
    <w:rsid w:val="0020781E"/>
    <w:rsid w:val="00207CDD"/>
    <w:rsid w:val="002106B0"/>
    <w:rsid w:val="002109FF"/>
    <w:rsid w:val="00210C3B"/>
    <w:rsid w:val="00211059"/>
    <w:rsid w:val="00211352"/>
    <w:rsid w:val="002114D7"/>
    <w:rsid w:val="0021246B"/>
    <w:rsid w:val="00212CC4"/>
    <w:rsid w:val="00213197"/>
    <w:rsid w:val="00213520"/>
    <w:rsid w:val="002136C4"/>
    <w:rsid w:val="00213F76"/>
    <w:rsid w:val="0021409D"/>
    <w:rsid w:val="00214134"/>
    <w:rsid w:val="002146C7"/>
    <w:rsid w:val="00214AC2"/>
    <w:rsid w:val="00214B60"/>
    <w:rsid w:val="002150F3"/>
    <w:rsid w:val="0021521A"/>
    <w:rsid w:val="002157CB"/>
    <w:rsid w:val="00215DB3"/>
    <w:rsid w:val="00216201"/>
    <w:rsid w:val="00217A05"/>
    <w:rsid w:val="002201C1"/>
    <w:rsid w:val="00220C0F"/>
    <w:rsid w:val="00220F15"/>
    <w:rsid w:val="00222200"/>
    <w:rsid w:val="002229C1"/>
    <w:rsid w:val="00222ABD"/>
    <w:rsid w:val="002235EA"/>
    <w:rsid w:val="00223E1A"/>
    <w:rsid w:val="00223F3C"/>
    <w:rsid w:val="0022429F"/>
    <w:rsid w:val="002248E5"/>
    <w:rsid w:val="00225167"/>
    <w:rsid w:val="00226068"/>
    <w:rsid w:val="00226659"/>
    <w:rsid w:val="00227B70"/>
    <w:rsid w:val="002303EB"/>
    <w:rsid w:val="00232336"/>
    <w:rsid w:val="0023292D"/>
    <w:rsid w:val="0023304B"/>
    <w:rsid w:val="002333DA"/>
    <w:rsid w:val="002344D3"/>
    <w:rsid w:val="00234CA4"/>
    <w:rsid w:val="00235477"/>
    <w:rsid w:val="002363FA"/>
    <w:rsid w:val="002369C9"/>
    <w:rsid w:val="00236F04"/>
    <w:rsid w:val="00237136"/>
    <w:rsid w:val="00237805"/>
    <w:rsid w:val="0023790F"/>
    <w:rsid w:val="00237D57"/>
    <w:rsid w:val="0024027C"/>
    <w:rsid w:val="00240600"/>
    <w:rsid w:val="00240907"/>
    <w:rsid w:val="00240F36"/>
    <w:rsid w:val="00241274"/>
    <w:rsid w:val="00241487"/>
    <w:rsid w:val="0024181F"/>
    <w:rsid w:val="00241C1D"/>
    <w:rsid w:val="00241DB5"/>
    <w:rsid w:val="002420BC"/>
    <w:rsid w:val="00242145"/>
    <w:rsid w:val="00242375"/>
    <w:rsid w:val="00242608"/>
    <w:rsid w:val="00242819"/>
    <w:rsid w:val="00242963"/>
    <w:rsid w:val="002430B5"/>
    <w:rsid w:val="00243553"/>
    <w:rsid w:val="00243797"/>
    <w:rsid w:val="00243991"/>
    <w:rsid w:val="00244275"/>
    <w:rsid w:val="002458FB"/>
    <w:rsid w:val="00245910"/>
    <w:rsid w:val="0024619B"/>
    <w:rsid w:val="0024671F"/>
    <w:rsid w:val="0024EC50"/>
    <w:rsid w:val="00250B75"/>
    <w:rsid w:val="0025102D"/>
    <w:rsid w:val="002512A2"/>
    <w:rsid w:val="0025147A"/>
    <w:rsid w:val="00251505"/>
    <w:rsid w:val="00251DBE"/>
    <w:rsid w:val="00252C66"/>
    <w:rsid w:val="00252E3A"/>
    <w:rsid w:val="00253038"/>
    <w:rsid w:val="0025358A"/>
    <w:rsid w:val="002537E1"/>
    <w:rsid w:val="00253B5A"/>
    <w:rsid w:val="002542AF"/>
    <w:rsid w:val="00254309"/>
    <w:rsid w:val="00254393"/>
    <w:rsid w:val="002544A8"/>
    <w:rsid w:val="002545F3"/>
    <w:rsid w:val="00254633"/>
    <w:rsid w:val="00254C0C"/>
    <w:rsid w:val="00254DFC"/>
    <w:rsid w:val="00255738"/>
    <w:rsid w:val="00256134"/>
    <w:rsid w:val="002564B1"/>
    <w:rsid w:val="002600D3"/>
    <w:rsid w:val="00260936"/>
    <w:rsid w:val="0026123C"/>
    <w:rsid w:val="002616DB"/>
    <w:rsid w:val="00262972"/>
    <w:rsid w:val="00263116"/>
    <w:rsid w:val="00263546"/>
    <w:rsid w:val="002637CD"/>
    <w:rsid w:val="002638F2"/>
    <w:rsid w:val="00263D62"/>
    <w:rsid w:val="00264B3C"/>
    <w:rsid w:val="00264DC4"/>
    <w:rsid w:val="0026562E"/>
    <w:rsid w:val="00265AAF"/>
    <w:rsid w:val="002661A8"/>
    <w:rsid w:val="0026669B"/>
    <w:rsid w:val="00266F88"/>
    <w:rsid w:val="00267BB2"/>
    <w:rsid w:val="00267DFF"/>
    <w:rsid w:val="00270749"/>
    <w:rsid w:val="00271050"/>
    <w:rsid w:val="0027186D"/>
    <w:rsid w:val="00271D06"/>
    <w:rsid w:val="00271D3A"/>
    <w:rsid w:val="002722AE"/>
    <w:rsid w:val="002731D1"/>
    <w:rsid w:val="00273330"/>
    <w:rsid w:val="002738A7"/>
    <w:rsid w:val="00273A91"/>
    <w:rsid w:val="002741DD"/>
    <w:rsid w:val="00275525"/>
    <w:rsid w:val="00275631"/>
    <w:rsid w:val="00275918"/>
    <w:rsid w:val="002770EE"/>
    <w:rsid w:val="002777EC"/>
    <w:rsid w:val="00280422"/>
    <w:rsid w:val="00280752"/>
    <w:rsid w:val="002807A4"/>
    <w:rsid w:val="002807EA"/>
    <w:rsid w:val="0028094A"/>
    <w:rsid w:val="002810C1"/>
    <w:rsid w:val="00281627"/>
    <w:rsid w:val="00281753"/>
    <w:rsid w:val="00282941"/>
    <w:rsid w:val="00283094"/>
    <w:rsid w:val="002832A7"/>
    <w:rsid w:val="002848EB"/>
    <w:rsid w:val="00284A5E"/>
    <w:rsid w:val="0028563C"/>
    <w:rsid w:val="00285A38"/>
    <w:rsid w:val="00285E98"/>
    <w:rsid w:val="0028744B"/>
    <w:rsid w:val="00290928"/>
    <w:rsid w:val="00290E58"/>
    <w:rsid w:val="00290F06"/>
    <w:rsid w:val="00292260"/>
    <w:rsid w:val="002926EC"/>
    <w:rsid w:val="00292D13"/>
    <w:rsid w:val="00292D7C"/>
    <w:rsid w:val="00292EE3"/>
    <w:rsid w:val="0029343A"/>
    <w:rsid w:val="00293801"/>
    <w:rsid w:val="00293F05"/>
    <w:rsid w:val="00294755"/>
    <w:rsid w:val="00294C23"/>
    <w:rsid w:val="00294CD8"/>
    <w:rsid w:val="002950AB"/>
    <w:rsid w:val="00295EDE"/>
    <w:rsid w:val="00296265"/>
    <w:rsid w:val="002966CF"/>
    <w:rsid w:val="00296710"/>
    <w:rsid w:val="00296EC2"/>
    <w:rsid w:val="002970AE"/>
    <w:rsid w:val="00297C05"/>
    <w:rsid w:val="002A0514"/>
    <w:rsid w:val="002A0C66"/>
    <w:rsid w:val="002A0D3E"/>
    <w:rsid w:val="002A1DF9"/>
    <w:rsid w:val="002A2AB8"/>
    <w:rsid w:val="002A2C3A"/>
    <w:rsid w:val="002A37BA"/>
    <w:rsid w:val="002A3A32"/>
    <w:rsid w:val="002A451D"/>
    <w:rsid w:val="002A5308"/>
    <w:rsid w:val="002A54C8"/>
    <w:rsid w:val="002A5940"/>
    <w:rsid w:val="002A5CB6"/>
    <w:rsid w:val="002A6ABC"/>
    <w:rsid w:val="002A7894"/>
    <w:rsid w:val="002B02B6"/>
    <w:rsid w:val="002B05F9"/>
    <w:rsid w:val="002B0602"/>
    <w:rsid w:val="002B1385"/>
    <w:rsid w:val="002B13BE"/>
    <w:rsid w:val="002B20EB"/>
    <w:rsid w:val="002B2857"/>
    <w:rsid w:val="002B295A"/>
    <w:rsid w:val="002B2BD1"/>
    <w:rsid w:val="002B2C44"/>
    <w:rsid w:val="002B2EF3"/>
    <w:rsid w:val="002B2FAB"/>
    <w:rsid w:val="002B368D"/>
    <w:rsid w:val="002B4A0D"/>
    <w:rsid w:val="002B4CC7"/>
    <w:rsid w:val="002B4D37"/>
    <w:rsid w:val="002B53FA"/>
    <w:rsid w:val="002B543E"/>
    <w:rsid w:val="002B596A"/>
    <w:rsid w:val="002B60C9"/>
    <w:rsid w:val="002B60D4"/>
    <w:rsid w:val="002B6D15"/>
    <w:rsid w:val="002B6E11"/>
    <w:rsid w:val="002B6FC6"/>
    <w:rsid w:val="002B7DC8"/>
    <w:rsid w:val="002C0969"/>
    <w:rsid w:val="002C0CA3"/>
    <w:rsid w:val="002C1955"/>
    <w:rsid w:val="002C1CDA"/>
    <w:rsid w:val="002C21FA"/>
    <w:rsid w:val="002C2E95"/>
    <w:rsid w:val="002C3967"/>
    <w:rsid w:val="002C40FA"/>
    <w:rsid w:val="002C41E1"/>
    <w:rsid w:val="002C49D4"/>
    <w:rsid w:val="002C53E7"/>
    <w:rsid w:val="002C56AF"/>
    <w:rsid w:val="002C5985"/>
    <w:rsid w:val="002C5BB9"/>
    <w:rsid w:val="002C628B"/>
    <w:rsid w:val="002C6AB1"/>
    <w:rsid w:val="002C79EC"/>
    <w:rsid w:val="002C7C46"/>
    <w:rsid w:val="002C7EEF"/>
    <w:rsid w:val="002D01D4"/>
    <w:rsid w:val="002D1BE7"/>
    <w:rsid w:val="002D1C3D"/>
    <w:rsid w:val="002D1CF6"/>
    <w:rsid w:val="002D24D9"/>
    <w:rsid w:val="002D3C6C"/>
    <w:rsid w:val="002D4109"/>
    <w:rsid w:val="002D47C6"/>
    <w:rsid w:val="002D5663"/>
    <w:rsid w:val="002D5989"/>
    <w:rsid w:val="002D5C5E"/>
    <w:rsid w:val="002D6293"/>
    <w:rsid w:val="002D6733"/>
    <w:rsid w:val="002D6CE1"/>
    <w:rsid w:val="002D7018"/>
    <w:rsid w:val="002D740A"/>
    <w:rsid w:val="002E02CB"/>
    <w:rsid w:val="002E091A"/>
    <w:rsid w:val="002E1413"/>
    <w:rsid w:val="002E1B75"/>
    <w:rsid w:val="002E1CB2"/>
    <w:rsid w:val="002E20D2"/>
    <w:rsid w:val="002E287A"/>
    <w:rsid w:val="002E58B6"/>
    <w:rsid w:val="002E5C56"/>
    <w:rsid w:val="002E663F"/>
    <w:rsid w:val="002E6C47"/>
    <w:rsid w:val="002E739B"/>
    <w:rsid w:val="002E7588"/>
    <w:rsid w:val="002E76EF"/>
    <w:rsid w:val="002E776E"/>
    <w:rsid w:val="002F034B"/>
    <w:rsid w:val="002F0FBB"/>
    <w:rsid w:val="002F57A8"/>
    <w:rsid w:val="002F5874"/>
    <w:rsid w:val="002F6194"/>
    <w:rsid w:val="002F6316"/>
    <w:rsid w:val="002F6962"/>
    <w:rsid w:val="002F7ED9"/>
    <w:rsid w:val="003004EB"/>
    <w:rsid w:val="00300D75"/>
    <w:rsid w:val="00300DE4"/>
    <w:rsid w:val="00300FE5"/>
    <w:rsid w:val="003018C1"/>
    <w:rsid w:val="00301A4F"/>
    <w:rsid w:val="003025BF"/>
    <w:rsid w:val="003026C7"/>
    <w:rsid w:val="00302C26"/>
    <w:rsid w:val="0030366D"/>
    <w:rsid w:val="00303DFC"/>
    <w:rsid w:val="0030438A"/>
    <w:rsid w:val="00304F5E"/>
    <w:rsid w:val="00305183"/>
    <w:rsid w:val="00306719"/>
    <w:rsid w:val="003067AB"/>
    <w:rsid w:val="00306E84"/>
    <w:rsid w:val="003072FE"/>
    <w:rsid w:val="00307872"/>
    <w:rsid w:val="003079B7"/>
    <w:rsid w:val="00310808"/>
    <w:rsid w:val="00310D6F"/>
    <w:rsid w:val="00311551"/>
    <w:rsid w:val="0031190F"/>
    <w:rsid w:val="00312C3F"/>
    <w:rsid w:val="003130DC"/>
    <w:rsid w:val="00313A80"/>
    <w:rsid w:val="00313DB9"/>
    <w:rsid w:val="00313F5D"/>
    <w:rsid w:val="00314387"/>
    <w:rsid w:val="00314BFA"/>
    <w:rsid w:val="00314E80"/>
    <w:rsid w:val="003162A7"/>
    <w:rsid w:val="00316DFE"/>
    <w:rsid w:val="00320BD4"/>
    <w:rsid w:val="00321146"/>
    <w:rsid w:val="003213F0"/>
    <w:rsid w:val="003218DC"/>
    <w:rsid w:val="00322586"/>
    <w:rsid w:val="00322DE6"/>
    <w:rsid w:val="0032381D"/>
    <w:rsid w:val="00325C60"/>
    <w:rsid w:val="003276FF"/>
    <w:rsid w:val="003300A1"/>
    <w:rsid w:val="00331107"/>
    <w:rsid w:val="00331EFB"/>
    <w:rsid w:val="00331FCC"/>
    <w:rsid w:val="003321E8"/>
    <w:rsid w:val="00332A57"/>
    <w:rsid w:val="00332FAC"/>
    <w:rsid w:val="00333AE0"/>
    <w:rsid w:val="003340E8"/>
    <w:rsid w:val="00334984"/>
    <w:rsid w:val="00334A81"/>
    <w:rsid w:val="00335F72"/>
    <w:rsid w:val="00336A43"/>
    <w:rsid w:val="00336F60"/>
    <w:rsid w:val="00337AE9"/>
    <w:rsid w:val="003413B0"/>
    <w:rsid w:val="00341425"/>
    <w:rsid w:val="00341E35"/>
    <w:rsid w:val="00342225"/>
    <w:rsid w:val="00343796"/>
    <w:rsid w:val="00344648"/>
    <w:rsid w:val="00345114"/>
    <w:rsid w:val="003454A7"/>
    <w:rsid w:val="00345CDF"/>
    <w:rsid w:val="00346571"/>
    <w:rsid w:val="003472D4"/>
    <w:rsid w:val="0034732D"/>
    <w:rsid w:val="00347C7C"/>
    <w:rsid w:val="00350620"/>
    <w:rsid w:val="00350C99"/>
    <w:rsid w:val="00351135"/>
    <w:rsid w:val="003515F0"/>
    <w:rsid w:val="00351F22"/>
    <w:rsid w:val="00351F2E"/>
    <w:rsid w:val="00353322"/>
    <w:rsid w:val="00353325"/>
    <w:rsid w:val="003533F3"/>
    <w:rsid w:val="00353C86"/>
    <w:rsid w:val="00353F38"/>
    <w:rsid w:val="0035426B"/>
    <w:rsid w:val="00354ADF"/>
    <w:rsid w:val="00354B7D"/>
    <w:rsid w:val="00354BCC"/>
    <w:rsid w:val="00355312"/>
    <w:rsid w:val="0035570E"/>
    <w:rsid w:val="003559BE"/>
    <w:rsid w:val="00356081"/>
    <w:rsid w:val="003563A0"/>
    <w:rsid w:val="003566D1"/>
    <w:rsid w:val="003570B1"/>
    <w:rsid w:val="003600F0"/>
    <w:rsid w:val="00361B33"/>
    <w:rsid w:val="00361C51"/>
    <w:rsid w:val="00362BAD"/>
    <w:rsid w:val="00363495"/>
    <w:rsid w:val="003635D6"/>
    <w:rsid w:val="003656CD"/>
    <w:rsid w:val="00365D3B"/>
    <w:rsid w:val="00365EB5"/>
    <w:rsid w:val="00365FA6"/>
    <w:rsid w:val="00365FE2"/>
    <w:rsid w:val="00366CE4"/>
    <w:rsid w:val="00366D34"/>
    <w:rsid w:val="00366F18"/>
    <w:rsid w:val="0036794A"/>
    <w:rsid w:val="00367FF9"/>
    <w:rsid w:val="0037023F"/>
    <w:rsid w:val="00371224"/>
    <w:rsid w:val="003718B1"/>
    <w:rsid w:val="00371B25"/>
    <w:rsid w:val="0037262E"/>
    <w:rsid w:val="003734A5"/>
    <w:rsid w:val="00373526"/>
    <w:rsid w:val="00373E7E"/>
    <w:rsid w:val="00373F06"/>
    <w:rsid w:val="00374028"/>
    <w:rsid w:val="0037448B"/>
    <w:rsid w:val="00375307"/>
    <w:rsid w:val="003753F5"/>
    <w:rsid w:val="00375EAB"/>
    <w:rsid w:val="00376617"/>
    <w:rsid w:val="00376956"/>
    <w:rsid w:val="00376DEF"/>
    <w:rsid w:val="0037700A"/>
    <w:rsid w:val="0037783D"/>
    <w:rsid w:val="0038075D"/>
    <w:rsid w:val="003807EF"/>
    <w:rsid w:val="00380CD0"/>
    <w:rsid w:val="0038150E"/>
    <w:rsid w:val="00381DC1"/>
    <w:rsid w:val="00382155"/>
    <w:rsid w:val="0038281D"/>
    <w:rsid w:val="00382D2D"/>
    <w:rsid w:val="00384132"/>
    <w:rsid w:val="0038433F"/>
    <w:rsid w:val="003845FB"/>
    <w:rsid w:val="00384615"/>
    <w:rsid w:val="00384D70"/>
    <w:rsid w:val="003861AD"/>
    <w:rsid w:val="00386208"/>
    <w:rsid w:val="003865D6"/>
    <w:rsid w:val="003901C3"/>
    <w:rsid w:val="003912F5"/>
    <w:rsid w:val="0039164A"/>
    <w:rsid w:val="00391E8F"/>
    <w:rsid w:val="00391F45"/>
    <w:rsid w:val="00392219"/>
    <w:rsid w:val="003924E4"/>
    <w:rsid w:val="00392E02"/>
    <w:rsid w:val="003931B7"/>
    <w:rsid w:val="00393681"/>
    <w:rsid w:val="00394AEC"/>
    <w:rsid w:val="0039504F"/>
    <w:rsid w:val="00395185"/>
    <w:rsid w:val="0039565E"/>
    <w:rsid w:val="00397C84"/>
    <w:rsid w:val="003A05A3"/>
    <w:rsid w:val="003A108D"/>
    <w:rsid w:val="003A1781"/>
    <w:rsid w:val="003A1F04"/>
    <w:rsid w:val="003A21C0"/>
    <w:rsid w:val="003A27D1"/>
    <w:rsid w:val="003A2B18"/>
    <w:rsid w:val="003A2BE7"/>
    <w:rsid w:val="003A2D00"/>
    <w:rsid w:val="003A3331"/>
    <w:rsid w:val="003A455A"/>
    <w:rsid w:val="003A4BAC"/>
    <w:rsid w:val="003A51AF"/>
    <w:rsid w:val="003A541E"/>
    <w:rsid w:val="003A56DF"/>
    <w:rsid w:val="003A6E31"/>
    <w:rsid w:val="003A729B"/>
    <w:rsid w:val="003A7633"/>
    <w:rsid w:val="003A767D"/>
    <w:rsid w:val="003B02E2"/>
    <w:rsid w:val="003B0EA3"/>
    <w:rsid w:val="003B10A2"/>
    <w:rsid w:val="003B156A"/>
    <w:rsid w:val="003B1F9C"/>
    <w:rsid w:val="003B1FF2"/>
    <w:rsid w:val="003B3501"/>
    <w:rsid w:val="003B3DBA"/>
    <w:rsid w:val="003B4053"/>
    <w:rsid w:val="003B45A4"/>
    <w:rsid w:val="003B57E4"/>
    <w:rsid w:val="003B5B27"/>
    <w:rsid w:val="003B60C2"/>
    <w:rsid w:val="003B667C"/>
    <w:rsid w:val="003B6982"/>
    <w:rsid w:val="003C0F4D"/>
    <w:rsid w:val="003C1217"/>
    <w:rsid w:val="003C1742"/>
    <w:rsid w:val="003C2357"/>
    <w:rsid w:val="003C25E3"/>
    <w:rsid w:val="003C2C2D"/>
    <w:rsid w:val="003C420D"/>
    <w:rsid w:val="003C4C59"/>
    <w:rsid w:val="003C4CB3"/>
    <w:rsid w:val="003C508E"/>
    <w:rsid w:val="003C58EB"/>
    <w:rsid w:val="003C5C74"/>
    <w:rsid w:val="003C6AB6"/>
    <w:rsid w:val="003C6C59"/>
    <w:rsid w:val="003C75B9"/>
    <w:rsid w:val="003D09B8"/>
    <w:rsid w:val="003D0F96"/>
    <w:rsid w:val="003D1342"/>
    <w:rsid w:val="003D14EF"/>
    <w:rsid w:val="003D36E4"/>
    <w:rsid w:val="003D3C2C"/>
    <w:rsid w:val="003D44F1"/>
    <w:rsid w:val="003D4D5C"/>
    <w:rsid w:val="003D4F97"/>
    <w:rsid w:val="003D507F"/>
    <w:rsid w:val="003D6522"/>
    <w:rsid w:val="003D682B"/>
    <w:rsid w:val="003D7959"/>
    <w:rsid w:val="003D7DAF"/>
    <w:rsid w:val="003D7FBF"/>
    <w:rsid w:val="003E059F"/>
    <w:rsid w:val="003E09A1"/>
    <w:rsid w:val="003E0A17"/>
    <w:rsid w:val="003E10BE"/>
    <w:rsid w:val="003E1208"/>
    <w:rsid w:val="003E12CC"/>
    <w:rsid w:val="003E147E"/>
    <w:rsid w:val="003E1539"/>
    <w:rsid w:val="003E157D"/>
    <w:rsid w:val="003E1C23"/>
    <w:rsid w:val="003E202B"/>
    <w:rsid w:val="003E268B"/>
    <w:rsid w:val="003E27A7"/>
    <w:rsid w:val="003E27FE"/>
    <w:rsid w:val="003E28C2"/>
    <w:rsid w:val="003E3725"/>
    <w:rsid w:val="003E3BDB"/>
    <w:rsid w:val="003E401A"/>
    <w:rsid w:val="003E410D"/>
    <w:rsid w:val="003E52CB"/>
    <w:rsid w:val="003E5E9D"/>
    <w:rsid w:val="003E64FA"/>
    <w:rsid w:val="003E68E9"/>
    <w:rsid w:val="003E7130"/>
    <w:rsid w:val="003E73BF"/>
    <w:rsid w:val="003E7DA8"/>
    <w:rsid w:val="003F2CCE"/>
    <w:rsid w:val="003F2D76"/>
    <w:rsid w:val="003F422B"/>
    <w:rsid w:val="003F51F3"/>
    <w:rsid w:val="003F53F0"/>
    <w:rsid w:val="003F5518"/>
    <w:rsid w:val="003F55DE"/>
    <w:rsid w:val="003F5607"/>
    <w:rsid w:val="003F5C63"/>
    <w:rsid w:val="003F6589"/>
    <w:rsid w:val="003F6A4D"/>
    <w:rsid w:val="003F6EFF"/>
    <w:rsid w:val="003F71CD"/>
    <w:rsid w:val="00400649"/>
    <w:rsid w:val="00400851"/>
    <w:rsid w:val="00400F64"/>
    <w:rsid w:val="00400F66"/>
    <w:rsid w:val="0040108E"/>
    <w:rsid w:val="0040203C"/>
    <w:rsid w:val="00402764"/>
    <w:rsid w:val="00402AA3"/>
    <w:rsid w:val="00402D78"/>
    <w:rsid w:val="00403916"/>
    <w:rsid w:val="00404E1C"/>
    <w:rsid w:val="00405FFD"/>
    <w:rsid w:val="0040604D"/>
    <w:rsid w:val="004067A9"/>
    <w:rsid w:val="00406D41"/>
    <w:rsid w:val="00407585"/>
    <w:rsid w:val="00410E2B"/>
    <w:rsid w:val="004114D1"/>
    <w:rsid w:val="0041173A"/>
    <w:rsid w:val="004118A2"/>
    <w:rsid w:val="00412CE3"/>
    <w:rsid w:val="004136B3"/>
    <w:rsid w:val="0041398B"/>
    <w:rsid w:val="004140B5"/>
    <w:rsid w:val="00414486"/>
    <w:rsid w:val="00414F53"/>
    <w:rsid w:val="00415891"/>
    <w:rsid w:val="00415C53"/>
    <w:rsid w:val="00416E53"/>
    <w:rsid w:val="00416FCB"/>
    <w:rsid w:val="004209C6"/>
    <w:rsid w:val="00420B9D"/>
    <w:rsid w:val="00420BCF"/>
    <w:rsid w:val="004215AC"/>
    <w:rsid w:val="00421A96"/>
    <w:rsid w:val="00421ABB"/>
    <w:rsid w:val="00421DC6"/>
    <w:rsid w:val="00422D02"/>
    <w:rsid w:val="004230F1"/>
    <w:rsid w:val="00423B3B"/>
    <w:rsid w:val="00424001"/>
    <w:rsid w:val="00425456"/>
    <w:rsid w:val="004256E7"/>
    <w:rsid w:val="004264D7"/>
    <w:rsid w:val="00427364"/>
    <w:rsid w:val="0042782C"/>
    <w:rsid w:val="00430460"/>
    <w:rsid w:val="00430583"/>
    <w:rsid w:val="00430666"/>
    <w:rsid w:val="00430EB1"/>
    <w:rsid w:val="00431106"/>
    <w:rsid w:val="00431346"/>
    <w:rsid w:val="00431528"/>
    <w:rsid w:val="00431603"/>
    <w:rsid w:val="00432083"/>
    <w:rsid w:val="004323D9"/>
    <w:rsid w:val="00432518"/>
    <w:rsid w:val="00432D9B"/>
    <w:rsid w:val="0043352F"/>
    <w:rsid w:val="00433610"/>
    <w:rsid w:val="00433704"/>
    <w:rsid w:val="0043390C"/>
    <w:rsid w:val="00435056"/>
    <w:rsid w:val="00435B1A"/>
    <w:rsid w:val="00435CBF"/>
    <w:rsid w:val="0043770C"/>
    <w:rsid w:val="00437AF9"/>
    <w:rsid w:val="00437B8D"/>
    <w:rsid w:val="00442E3E"/>
    <w:rsid w:val="004441DB"/>
    <w:rsid w:val="0044420B"/>
    <w:rsid w:val="00444720"/>
    <w:rsid w:val="00445952"/>
    <w:rsid w:val="0044727A"/>
    <w:rsid w:val="004474E6"/>
    <w:rsid w:val="0044762C"/>
    <w:rsid w:val="00450C77"/>
    <w:rsid w:val="00450F13"/>
    <w:rsid w:val="00451160"/>
    <w:rsid w:val="00451B0F"/>
    <w:rsid w:val="00451BE7"/>
    <w:rsid w:val="00452615"/>
    <w:rsid w:val="00453260"/>
    <w:rsid w:val="00453499"/>
    <w:rsid w:val="004534AF"/>
    <w:rsid w:val="00453C94"/>
    <w:rsid w:val="00453D53"/>
    <w:rsid w:val="004547B9"/>
    <w:rsid w:val="004548A4"/>
    <w:rsid w:val="00455AE2"/>
    <w:rsid w:val="004563C6"/>
    <w:rsid w:val="004568EF"/>
    <w:rsid w:val="0045764E"/>
    <w:rsid w:val="00457CED"/>
    <w:rsid w:val="004605B0"/>
    <w:rsid w:val="00460697"/>
    <w:rsid w:val="00460BCC"/>
    <w:rsid w:val="00460F79"/>
    <w:rsid w:val="00461317"/>
    <w:rsid w:val="00462939"/>
    <w:rsid w:val="00463E11"/>
    <w:rsid w:val="00464516"/>
    <w:rsid w:val="00466255"/>
    <w:rsid w:val="00466FE9"/>
    <w:rsid w:val="004671F1"/>
    <w:rsid w:val="004679E5"/>
    <w:rsid w:val="00470162"/>
    <w:rsid w:val="0047028D"/>
    <w:rsid w:val="004707F4"/>
    <w:rsid w:val="004719F9"/>
    <w:rsid w:val="00471BA8"/>
    <w:rsid w:val="00471EB3"/>
    <w:rsid w:val="00472ED0"/>
    <w:rsid w:val="004733F5"/>
    <w:rsid w:val="00473F24"/>
    <w:rsid w:val="00474761"/>
    <w:rsid w:val="004750EA"/>
    <w:rsid w:val="00475187"/>
    <w:rsid w:val="004752A5"/>
    <w:rsid w:val="0047591D"/>
    <w:rsid w:val="00475B67"/>
    <w:rsid w:val="0047743F"/>
    <w:rsid w:val="00477A3C"/>
    <w:rsid w:val="0048000B"/>
    <w:rsid w:val="00480D2F"/>
    <w:rsid w:val="0048186A"/>
    <w:rsid w:val="00481A3B"/>
    <w:rsid w:val="00481B29"/>
    <w:rsid w:val="00482158"/>
    <w:rsid w:val="0048229D"/>
    <w:rsid w:val="004822C0"/>
    <w:rsid w:val="00482BB4"/>
    <w:rsid w:val="00483390"/>
    <w:rsid w:val="0048360D"/>
    <w:rsid w:val="00483809"/>
    <w:rsid w:val="00483995"/>
    <w:rsid w:val="00484438"/>
    <w:rsid w:val="00484A9B"/>
    <w:rsid w:val="00484EE6"/>
    <w:rsid w:val="00484F0C"/>
    <w:rsid w:val="004853FF"/>
    <w:rsid w:val="004858FD"/>
    <w:rsid w:val="00485F7D"/>
    <w:rsid w:val="00487162"/>
    <w:rsid w:val="0048741C"/>
    <w:rsid w:val="004879DD"/>
    <w:rsid w:val="00487F54"/>
    <w:rsid w:val="00487FE1"/>
    <w:rsid w:val="00490279"/>
    <w:rsid w:val="00490403"/>
    <w:rsid w:val="00490597"/>
    <w:rsid w:val="00490B52"/>
    <w:rsid w:val="00490CBE"/>
    <w:rsid w:val="00490CCE"/>
    <w:rsid w:val="00490F93"/>
    <w:rsid w:val="004924F7"/>
    <w:rsid w:val="00492671"/>
    <w:rsid w:val="004940C4"/>
    <w:rsid w:val="00494541"/>
    <w:rsid w:val="00495281"/>
    <w:rsid w:val="00495650"/>
    <w:rsid w:val="00495754"/>
    <w:rsid w:val="00495D80"/>
    <w:rsid w:val="00495FB8"/>
    <w:rsid w:val="004964FB"/>
    <w:rsid w:val="004966C6"/>
    <w:rsid w:val="0049693E"/>
    <w:rsid w:val="00496A0B"/>
    <w:rsid w:val="0049738B"/>
    <w:rsid w:val="00497745"/>
    <w:rsid w:val="00497F4D"/>
    <w:rsid w:val="004A0FCE"/>
    <w:rsid w:val="004A16CF"/>
    <w:rsid w:val="004A23D4"/>
    <w:rsid w:val="004A2427"/>
    <w:rsid w:val="004A3125"/>
    <w:rsid w:val="004A3283"/>
    <w:rsid w:val="004A3EBC"/>
    <w:rsid w:val="004A4167"/>
    <w:rsid w:val="004A51D2"/>
    <w:rsid w:val="004A54DF"/>
    <w:rsid w:val="004A58FC"/>
    <w:rsid w:val="004A5D51"/>
    <w:rsid w:val="004A74B6"/>
    <w:rsid w:val="004A7772"/>
    <w:rsid w:val="004B0652"/>
    <w:rsid w:val="004B089D"/>
    <w:rsid w:val="004B142F"/>
    <w:rsid w:val="004B1499"/>
    <w:rsid w:val="004B1710"/>
    <w:rsid w:val="004B19FF"/>
    <w:rsid w:val="004B1AD8"/>
    <w:rsid w:val="004B1CF7"/>
    <w:rsid w:val="004B1DB6"/>
    <w:rsid w:val="004B31AA"/>
    <w:rsid w:val="004B3B8D"/>
    <w:rsid w:val="004B4F06"/>
    <w:rsid w:val="004B5F61"/>
    <w:rsid w:val="004B66F2"/>
    <w:rsid w:val="004B67DD"/>
    <w:rsid w:val="004B68B7"/>
    <w:rsid w:val="004B7354"/>
    <w:rsid w:val="004B7D66"/>
    <w:rsid w:val="004B7D7F"/>
    <w:rsid w:val="004C03CD"/>
    <w:rsid w:val="004C085C"/>
    <w:rsid w:val="004C106D"/>
    <w:rsid w:val="004C1D40"/>
    <w:rsid w:val="004C20D8"/>
    <w:rsid w:val="004C2248"/>
    <w:rsid w:val="004C270B"/>
    <w:rsid w:val="004C38E7"/>
    <w:rsid w:val="004C3926"/>
    <w:rsid w:val="004C4061"/>
    <w:rsid w:val="004C4AE5"/>
    <w:rsid w:val="004C5C5E"/>
    <w:rsid w:val="004C5CF1"/>
    <w:rsid w:val="004C6F01"/>
    <w:rsid w:val="004C71F7"/>
    <w:rsid w:val="004C73F4"/>
    <w:rsid w:val="004C7576"/>
    <w:rsid w:val="004C7CB0"/>
    <w:rsid w:val="004D05D5"/>
    <w:rsid w:val="004D0810"/>
    <w:rsid w:val="004D0B7F"/>
    <w:rsid w:val="004D17DB"/>
    <w:rsid w:val="004D18B7"/>
    <w:rsid w:val="004D2C2A"/>
    <w:rsid w:val="004D2C4B"/>
    <w:rsid w:val="004D3011"/>
    <w:rsid w:val="004D35E0"/>
    <w:rsid w:val="004D4195"/>
    <w:rsid w:val="004D4430"/>
    <w:rsid w:val="004D645D"/>
    <w:rsid w:val="004D6899"/>
    <w:rsid w:val="004D7138"/>
    <w:rsid w:val="004D7247"/>
    <w:rsid w:val="004D766B"/>
    <w:rsid w:val="004E0387"/>
    <w:rsid w:val="004E0F83"/>
    <w:rsid w:val="004E10C3"/>
    <w:rsid w:val="004E1140"/>
    <w:rsid w:val="004E1C0D"/>
    <w:rsid w:val="004E3015"/>
    <w:rsid w:val="004E3412"/>
    <w:rsid w:val="004E3FEC"/>
    <w:rsid w:val="004E4000"/>
    <w:rsid w:val="004E4690"/>
    <w:rsid w:val="004E5A5E"/>
    <w:rsid w:val="004E62C2"/>
    <w:rsid w:val="004E652B"/>
    <w:rsid w:val="004E6C3E"/>
    <w:rsid w:val="004E7158"/>
    <w:rsid w:val="004E7556"/>
    <w:rsid w:val="004F06D6"/>
    <w:rsid w:val="004F08EE"/>
    <w:rsid w:val="004F0F8C"/>
    <w:rsid w:val="004F1317"/>
    <w:rsid w:val="004F1392"/>
    <w:rsid w:val="004F1719"/>
    <w:rsid w:val="004F1C77"/>
    <w:rsid w:val="004F2A33"/>
    <w:rsid w:val="004F30BB"/>
    <w:rsid w:val="004F3552"/>
    <w:rsid w:val="004F388E"/>
    <w:rsid w:val="004F39B9"/>
    <w:rsid w:val="004F3FE6"/>
    <w:rsid w:val="004F4264"/>
    <w:rsid w:val="004F469C"/>
    <w:rsid w:val="004F4DAF"/>
    <w:rsid w:val="004F4E45"/>
    <w:rsid w:val="004F5182"/>
    <w:rsid w:val="004F7558"/>
    <w:rsid w:val="004F79F7"/>
    <w:rsid w:val="00500C03"/>
    <w:rsid w:val="0050297F"/>
    <w:rsid w:val="00502BC3"/>
    <w:rsid w:val="00502C74"/>
    <w:rsid w:val="00503066"/>
    <w:rsid w:val="0050381F"/>
    <w:rsid w:val="00504424"/>
    <w:rsid w:val="00504A6F"/>
    <w:rsid w:val="00504B55"/>
    <w:rsid w:val="00504D5C"/>
    <w:rsid w:val="00505270"/>
    <w:rsid w:val="005057B1"/>
    <w:rsid w:val="00505D4E"/>
    <w:rsid w:val="00507755"/>
    <w:rsid w:val="00507835"/>
    <w:rsid w:val="00507999"/>
    <w:rsid w:val="00507DD1"/>
    <w:rsid w:val="00510037"/>
    <w:rsid w:val="005101FA"/>
    <w:rsid w:val="005106D5"/>
    <w:rsid w:val="0051075E"/>
    <w:rsid w:val="00510C7A"/>
    <w:rsid w:val="00510F68"/>
    <w:rsid w:val="00511721"/>
    <w:rsid w:val="00511795"/>
    <w:rsid w:val="00511882"/>
    <w:rsid w:val="005135B5"/>
    <w:rsid w:val="00514726"/>
    <w:rsid w:val="00514FAF"/>
    <w:rsid w:val="005151FD"/>
    <w:rsid w:val="00515980"/>
    <w:rsid w:val="00515F5D"/>
    <w:rsid w:val="00516058"/>
    <w:rsid w:val="00516413"/>
    <w:rsid w:val="0051679B"/>
    <w:rsid w:val="00516A2D"/>
    <w:rsid w:val="00516E7C"/>
    <w:rsid w:val="005177B5"/>
    <w:rsid w:val="005177F4"/>
    <w:rsid w:val="00517D04"/>
    <w:rsid w:val="005208A9"/>
    <w:rsid w:val="00520FB2"/>
    <w:rsid w:val="00522859"/>
    <w:rsid w:val="00522928"/>
    <w:rsid w:val="00522A49"/>
    <w:rsid w:val="00522DC9"/>
    <w:rsid w:val="00522EF5"/>
    <w:rsid w:val="00522FBA"/>
    <w:rsid w:val="005252DD"/>
    <w:rsid w:val="0052543F"/>
    <w:rsid w:val="0052551E"/>
    <w:rsid w:val="00525550"/>
    <w:rsid w:val="00525910"/>
    <w:rsid w:val="00526BF9"/>
    <w:rsid w:val="00527A1D"/>
    <w:rsid w:val="00527BF4"/>
    <w:rsid w:val="00527C2C"/>
    <w:rsid w:val="0053197D"/>
    <w:rsid w:val="00532331"/>
    <w:rsid w:val="0053234D"/>
    <w:rsid w:val="00532413"/>
    <w:rsid w:val="00532451"/>
    <w:rsid w:val="00532462"/>
    <w:rsid w:val="005326B9"/>
    <w:rsid w:val="00533991"/>
    <w:rsid w:val="00533A22"/>
    <w:rsid w:val="00534BD8"/>
    <w:rsid w:val="00534CD4"/>
    <w:rsid w:val="0053521C"/>
    <w:rsid w:val="0053521E"/>
    <w:rsid w:val="00535E9E"/>
    <w:rsid w:val="0053650D"/>
    <w:rsid w:val="00536754"/>
    <w:rsid w:val="00536E62"/>
    <w:rsid w:val="0053743E"/>
    <w:rsid w:val="00537C46"/>
    <w:rsid w:val="005401E2"/>
    <w:rsid w:val="0054061C"/>
    <w:rsid w:val="00540B5F"/>
    <w:rsid w:val="00540D40"/>
    <w:rsid w:val="00540F31"/>
    <w:rsid w:val="005410D0"/>
    <w:rsid w:val="005412CB"/>
    <w:rsid w:val="00542051"/>
    <w:rsid w:val="0054230B"/>
    <w:rsid w:val="00542DE2"/>
    <w:rsid w:val="00544057"/>
    <w:rsid w:val="005440E1"/>
    <w:rsid w:val="0054441A"/>
    <w:rsid w:val="00544647"/>
    <w:rsid w:val="005446CD"/>
    <w:rsid w:val="0054472F"/>
    <w:rsid w:val="005457F0"/>
    <w:rsid w:val="00545A78"/>
    <w:rsid w:val="00545DF0"/>
    <w:rsid w:val="005461F8"/>
    <w:rsid w:val="0054632A"/>
    <w:rsid w:val="00547052"/>
    <w:rsid w:val="005471AD"/>
    <w:rsid w:val="005479FE"/>
    <w:rsid w:val="0055075C"/>
    <w:rsid w:val="0055075F"/>
    <w:rsid w:val="00551729"/>
    <w:rsid w:val="005518A5"/>
    <w:rsid w:val="00552078"/>
    <w:rsid w:val="005530A3"/>
    <w:rsid w:val="00553986"/>
    <w:rsid w:val="00553C9C"/>
    <w:rsid w:val="00554525"/>
    <w:rsid w:val="0055474A"/>
    <w:rsid w:val="00554D36"/>
    <w:rsid w:val="00555381"/>
    <w:rsid w:val="005557D4"/>
    <w:rsid w:val="00555C6C"/>
    <w:rsid w:val="00557221"/>
    <w:rsid w:val="00557A57"/>
    <w:rsid w:val="005618B8"/>
    <w:rsid w:val="005627A2"/>
    <w:rsid w:val="00563847"/>
    <w:rsid w:val="005642E3"/>
    <w:rsid w:val="005643B0"/>
    <w:rsid w:val="00564B75"/>
    <w:rsid w:val="005664CB"/>
    <w:rsid w:val="0057024C"/>
    <w:rsid w:val="005707CF"/>
    <w:rsid w:val="005713C8"/>
    <w:rsid w:val="00573E6A"/>
    <w:rsid w:val="005741DA"/>
    <w:rsid w:val="005744A9"/>
    <w:rsid w:val="005745FA"/>
    <w:rsid w:val="005749C5"/>
    <w:rsid w:val="0057531E"/>
    <w:rsid w:val="0057531F"/>
    <w:rsid w:val="005757D6"/>
    <w:rsid w:val="00575A0C"/>
    <w:rsid w:val="00576856"/>
    <w:rsid w:val="00576A5C"/>
    <w:rsid w:val="00576E9D"/>
    <w:rsid w:val="0057744E"/>
    <w:rsid w:val="005775B8"/>
    <w:rsid w:val="00580FF2"/>
    <w:rsid w:val="0058108B"/>
    <w:rsid w:val="005818A6"/>
    <w:rsid w:val="00581B55"/>
    <w:rsid w:val="00582439"/>
    <w:rsid w:val="0058269D"/>
    <w:rsid w:val="005836FB"/>
    <w:rsid w:val="005845AD"/>
    <w:rsid w:val="00585862"/>
    <w:rsid w:val="00585D17"/>
    <w:rsid w:val="005864A7"/>
    <w:rsid w:val="00586887"/>
    <w:rsid w:val="00587C8C"/>
    <w:rsid w:val="0059038B"/>
    <w:rsid w:val="0059265F"/>
    <w:rsid w:val="00592E72"/>
    <w:rsid w:val="005933F4"/>
    <w:rsid w:val="005936DF"/>
    <w:rsid w:val="005940D1"/>
    <w:rsid w:val="00594C17"/>
    <w:rsid w:val="00595BD3"/>
    <w:rsid w:val="00596065"/>
    <w:rsid w:val="005965C2"/>
    <w:rsid w:val="00597AE9"/>
    <w:rsid w:val="005A165C"/>
    <w:rsid w:val="005A2192"/>
    <w:rsid w:val="005A23B1"/>
    <w:rsid w:val="005A23B4"/>
    <w:rsid w:val="005A2705"/>
    <w:rsid w:val="005A3F10"/>
    <w:rsid w:val="005A475E"/>
    <w:rsid w:val="005A556A"/>
    <w:rsid w:val="005A59BD"/>
    <w:rsid w:val="005A6705"/>
    <w:rsid w:val="005A6C9C"/>
    <w:rsid w:val="005A79AB"/>
    <w:rsid w:val="005B123E"/>
    <w:rsid w:val="005B15CD"/>
    <w:rsid w:val="005B270B"/>
    <w:rsid w:val="005B2B6C"/>
    <w:rsid w:val="005B2C4B"/>
    <w:rsid w:val="005B2E29"/>
    <w:rsid w:val="005B313B"/>
    <w:rsid w:val="005B33A9"/>
    <w:rsid w:val="005B41F7"/>
    <w:rsid w:val="005B4384"/>
    <w:rsid w:val="005B44AE"/>
    <w:rsid w:val="005B4578"/>
    <w:rsid w:val="005B4D18"/>
    <w:rsid w:val="005B62D1"/>
    <w:rsid w:val="005B6E87"/>
    <w:rsid w:val="005B7DA4"/>
    <w:rsid w:val="005B7E07"/>
    <w:rsid w:val="005C05B7"/>
    <w:rsid w:val="005C0DA2"/>
    <w:rsid w:val="005C175A"/>
    <w:rsid w:val="005C1796"/>
    <w:rsid w:val="005C1A69"/>
    <w:rsid w:val="005C1F4B"/>
    <w:rsid w:val="005C21AE"/>
    <w:rsid w:val="005C2274"/>
    <w:rsid w:val="005C2296"/>
    <w:rsid w:val="005C2354"/>
    <w:rsid w:val="005C26D8"/>
    <w:rsid w:val="005C2CC2"/>
    <w:rsid w:val="005C30A4"/>
    <w:rsid w:val="005C34A0"/>
    <w:rsid w:val="005C4084"/>
    <w:rsid w:val="005C4623"/>
    <w:rsid w:val="005C5B34"/>
    <w:rsid w:val="005C64A4"/>
    <w:rsid w:val="005C655B"/>
    <w:rsid w:val="005C6C4B"/>
    <w:rsid w:val="005C6C56"/>
    <w:rsid w:val="005C6CC9"/>
    <w:rsid w:val="005C74D7"/>
    <w:rsid w:val="005C77DA"/>
    <w:rsid w:val="005D00F0"/>
    <w:rsid w:val="005D07BD"/>
    <w:rsid w:val="005D14EB"/>
    <w:rsid w:val="005D18E5"/>
    <w:rsid w:val="005D1D76"/>
    <w:rsid w:val="005D1EE2"/>
    <w:rsid w:val="005D29B8"/>
    <w:rsid w:val="005D2AA8"/>
    <w:rsid w:val="005D37B9"/>
    <w:rsid w:val="005D39C8"/>
    <w:rsid w:val="005D5656"/>
    <w:rsid w:val="005D60D8"/>
    <w:rsid w:val="005D626D"/>
    <w:rsid w:val="005D6CFD"/>
    <w:rsid w:val="005D7818"/>
    <w:rsid w:val="005D7AC5"/>
    <w:rsid w:val="005E001B"/>
    <w:rsid w:val="005E014A"/>
    <w:rsid w:val="005E0553"/>
    <w:rsid w:val="005E0D60"/>
    <w:rsid w:val="005E100A"/>
    <w:rsid w:val="005E1E89"/>
    <w:rsid w:val="005E28D5"/>
    <w:rsid w:val="005E2AF6"/>
    <w:rsid w:val="005E329B"/>
    <w:rsid w:val="005E35DB"/>
    <w:rsid w:val="005E47EC"/>
    <w:rsid w:val="005E484B"/>
    <w:rsid w:val="005E4C60"/>
    <w:rsid w:val="005E531D"/>
    <w:rsid w:val="005E53D4"/>
    <w:rsid w:val="005E6A96"/>
    <w:rsid w:val="005E6C7A"/>
    <w:rsid w:val="005ED6F7"/>
    <w:rsid w:val="005F0CB9"/>
    <w:rsid w:val="005F116C"/>
    <w:rsid w:val="005F11F2"/>
    <w:rsid w:val="005F159A"/>
    <w:rsid w:val="005F1614"/>
    <w:rsid w:val="005F18A9"/>
    <w:rsid w:val="005F2452"/>
    <w:rsid w:val="005F4FF0"/>
    <w:rsid w:val="005F5BAC"/>
    <w:rsid w:val="005F6203"/>
    <w:rsid w:val="005F6847"/>
    <w:rsid w:val="005F69D3"/>
    <w:rsid w:val="005F69FA"/>
    <w:rsid w:val="005F6AB7"/>
    <w:rsid w:val="005F78A5"/>
    <w:rsid w:val="006004D2"/>
    <w:rsid w:val="00600990"/>
    <w:rsid w:val="00600B9B"/>
    <w:rsid w:val="00601ABC"/>
    <w:rsid w:val="00603532"/>
    <w:rsid w:val="00604AB2"/>
    <w:rsid w:val="006060FA"/>
    <w:rsid w:val="00607655"/>
    <w:rsid w:val="00610242"/>
    <w:rsid w:val="0061218A"/>
    <w:rsid w:val="00612AE8"/>
    <w:rsid w:val="00612B1E"/>
    <w:rsid w:val="006138E3"/>
    <w:rsid w:val="00613EB9"/>
    <w:rsid w:val="0061464F"/>
    <w:rsid w:val="0061555D"/>
    <w:rsid w:val="006166BA"/>
    <w:rsid w:val="006170A7"/>
    <w:rsid w:val="0061760F"/>
    <w:rsid w:val="0061787D"/>
    <w:rsid w:val="00617BE7"/>
    <w:rsid w:val="00617CDF"/>
    <w:rsid w:val="00620043"/>
    <w:rsid w:val="00620729"/>
    <w:rsid w:val="0062089F"/>
    <w:rsid w:val="00620FB3"/>
    <w:rsid w:val="00621683"/>
    <w:rsid w:val="00621DBA"/>
    <w:rsid w:val="00622172"/>
    <w:rsid w:val="006238D3"/>
    <w:rsid w:val="00624111"/>
    <w:rsid w:val="00624794"/>
    <w:rsid w:val="00624880"/>
    <w:rsid w:val="00625838"/>
    <w:rsid w:val="00625BB8"/>
    <w:rsid w:val="006262EE"/>
    <w:rsid w:val="00626BEB"/>
    <w:rsid w:val="0062732B"/>
    <w:rsid w:val="00627C8F"/>
    <w:rsid w:val="00627E75"/>
    <w:rsid w:val="00630886"/>
    <w:rsid w:val="00631AB4"/>
    <w:rsid w:val="006321CB"/>
    <w:rsid w:val="00632553"/>
    <w:rsid w:val="0063291F"/>
    <w:rsid w:val="00632F3C"/>
    <w:rsid w:val="00633088"/>
    <w:rsid w:val="00633184"/>
    <w:rsid w:val="006340DD"/>
    <w:rsid w:val="00634A08"/>
    <w:rsid w:val="0063507C"/>
    <w:rsid w:val="00635088"/>
    <w:rsid w:val="00635217"/>
    <w:rsid w:val="00635755"/>
    <w:rsid w:val="00636449"/>
    <w:rsid w:val="00636BE8"/>
    <w:rsid w:val="0063712D"/>
    <w:rsid w:val="0063732F"/>
    <w:rsid w:val="00637A53"/>
    <w:rsid w:val="00637B8B"/>
    <w:rsid w:val="00637CE0"/>
    <w:rsid w:val="00640087"/>
    <w:rsid w:val="00640B70"/>
    <w:rsid w:val="0064116B"/>
    <w:rsid w:val="00641853"/>
    <w:rsid w:val="0064210D"/>
    <w:rsid w:val="0064306F"/>
    <w:rsid w:val="00643247"/>
    <w:rsid w:val="006434A9"/>
    <w:rsid w:val="00644036"/>
    <w:rsid w:val="00644F0F"/>
    <w:rsid w:val="00645D43"/>
    <w:rsid w:val="00645D73"/>
    <w:rsid w:val="00646027"/>
    <w:rsid w:val="00646E32"/>
    <w:rsid w:val="00646EC4"/>
    <w:rsid w:val="00646F5C"/>
    <w:rsid w:val="00647D02"/>
    <w:rsid w:val="006502A1"/>
    <w:rsid w:val="00650F4C"/>
    <w:rsid w:val="00651DD1"/>
    <w:rsid w:val="006523F9"/>
    <w:rsid w:val="00652942"/>
    <w:rsid w:val="00652A34"/>
    <w:rsid w:val="0065327E"/>
    <w:rsid w:val="006532C5"/>
    <w:rsid w:val="006535C0"/>
    <w:rsid w:val="006536D0"/>
    <w:rsid w:val="00654910"/>
    <w:rsid w:val="00655049"/>
    <w:rsid w:val="006552A3"/>
    <w:rsid w:val="00656376"/>
    <w:rsid w:val="00656410"/>
    <w:rsid w:val="0065680F"/>
    <w:rsid w:val="00656915"/>
    <w:rsid w:val="00656DA8"/>
    <w:rsid w:val="006579EE"/>
    <w:rsid w:val="00660073"/>
    <w:rsid w:val="00661278"/>
    <w:rsid w:val="006615B8"/>
    <w:rsid w:val="006618B2"/>
    <w:rsid w:val="00661CA3"/>
    <w:rsid w:val="00663072"/>
    <w:rsid w:val="00663B48"/>
    <w:rsid w:val="00663E4A"/>
    <w:rsid w:val="00663EB3"/>
    <w:rsid w:val="00663EC1"/>
    <w:rsid w:val="00664297"/>
    <w:rsid w:val="0066479D"/>
    <w:rsid w:val="00665705"/>
    <w:rsid w:val="00665B4C"/>
    <w:rsid w:val="00665FD0"/>
    <w:rsid w:val="006666C3"/>
    <w:rsid w:val="00666A89"/>
    <w:rsid w:val="00667D0B"/>
    <w:rsid w:val="00667F11"/>
    <w:rsid w:val="00667FA3"/>
    <w:rsid w:val="00670D33"/>
    <w:rsid w:val="006721CC"/>
    <w:rsid w:val="00673240"/>
    <w:rsid w:val="00673380"/>
    <w:rsid w:val="00673D92"/>
    <w:rsid w:val="006740BD"/>
    <w:rsid w:val="006752B8"/>
    <w:rsid w:val="0067626A"/>
    <w:rsid w:val="006764FA"/>
    <w:rsid w:val="006767BA"/>
    <w:rsid w:val="00676B38"/>
    <w:rsid w:val="006807E6"/>
    <w:rsid w:val="00680C14"/>
    <w:rsid w:val="00680E55"/>
    <w:rsid w:val="00681DBF"/>
    <w:rsid w:val="00682BE2"/>
    <w:rsid w:val="00683425"/>
    <w:rsid w:val="00683798"/>
    <w:rsid w:val="00683F63"/>
    <w:rsid w:val="0068430E"/>
    <w:rsid w:val="00684329"/>
    <w:rsid w:val="0068468C"/>
    <w:rsid w:val="0068567A"/>
    <w:rsid w:val="006870A8"/>
    <w:rsid w:val="00687114"/>
    <w:rsid w:val="00687679"/>
    <w:rsid w:val="00687B08"/>
    <w:rsid w:val="006900EA"/>
    <w:rsid w:val="006902DF"/>
    <w:rsid w:val="00690E48"/>
    <w:rsid w:val="006910F9"/>
    <w:rsid w:val="0069490B"/>
    <w:rsid w:val="00694DF8"/>
    <w:rsid w:val="006950D5"/>
    <w:rsid w:val="00695909"/>
    <w:rsid w:val="006960C2"/>
    <w:rsid w:val="00696234"/>
    <w:rsid w:val="006962F6"/>
    <w:rsid w:val="0069705B"/>
    <w:rsid w:val="006973C2"/>
    <w:rsid w:val="006977B6"/>
    <w:rsid w:val="00697975"/>
    <w:rsid w:val="00697CD9"/>
    <w:rsid w:val="00697E8B"/>
    <w:rsid w:val="006A1186"/>
    <w:rsid w:val="006A1DE0"/>
    <w:rsid w:val="006A1EAA"/>
    <w:rsid w:val="006A2063"/>
    <w:rsid w:val="006A24DF"/>
    <w:rsid w:val="006A254A"/>
    <w:rsid w:val="006A279B"/>
    <w:rsid w:val="006A2DA7"/>
    <w:rsid w:val="006A31F7"/>
    <w:rsid w:val="006A34A3"/>
    <w:rsid w:val="006A411A"/>
    <w:rsid w:val="006A4CCB"/>
    <w:rsid w:val="006A560C"/>
    <w:rsid w:val="006A5703"/>
    <w:rsid w:val="006A59A5"/>
    <w:rsid w:val="006A63F7"/>
    <w:rsid w:val="006A6572"/>
    <w:rsid w:val="006A6772"/>
    <w:rsid w:val="006A6FFB"/>
    <w:rsid w:val="006A7531"/>
    <w:rsid w:val="006A7CCC"/>
    <w:rsid w:val="006B041A"/>
    <w:rsid w:val="006B0AAD"/>
    <w:rsid w:val="006B0C85"/>
    <w:rsid w:val="006B0E4B"/>
    <w:rsid w:val="006B0FBD"/>
    <w:rsid w:val="006B21FE"/>
    <w:rsid w:val="006B318C"/>
    <w:rsid w:val="006B3821"/>
    <w:rsid w:val="006B469B"/>
    <w:rsid w:val="006B4803"/>
    <w:rsid w:val="006B64AA"/>
    <w:rsid w:val="006B668E"/>
    <w:rsid w:val="006B7D99"/>
    <w:rsid w:val="006B7DC7"/>
    <w:rsid w:val="006C02D4"/>
    <w:rsid w:val="006C0772"/>
    <w:rsid w:val="006C09D5"/>
    <w:rsid w:val="006C0CCD"/>
    <w:rsid w:val="006C12D1"/>
    <w:rsid w:val="006C1DC1"/>
    <w:rsid w:val="006C22D9"/>
    <w:rsid w:val="006C2735"/>
    <w:rsid w:val="006C27E1"/>
    <w:rsid w:val="006C437D"/>
    <w:rsid w:val="006C4B92"/>
    <w:rsid w:val="006C5130"/>
    <w:rsid w:val="006C57EA"/>
    <w:rsid w:val="006C5AB6"/>
    <w:rsid w:val="006C6DB1"/>
    <w:rsid w:val="006C7267"/>
    <w:rsid w:val="006C770D"/>
    <w:rsid w:val="006C79D8"/>
    <w:rsid w:val="006D083E"/>
    <w:rsid w:val="006D0B86"/>
    <w:rsid w:val="006D0DC5"/>
    <w:rsid w:val="006D240C"/>
    <w:rsid w:val="006D2542"/>
    <w:rsid w:val="006D2E7E"/>
    <w:rsid w:val="006D3728"/>
    <w:rsid w:val="006D429A"/>
    <w:rsid w:val="006D4556"/>
    <w:rsid w:val="006D4C5F"/>
    <w:rsid w:val="006D4F46"/>
    <w:rsid w:val="006D50F7"/>
    <w:rsid w:val="006D5A0D"/>
    <w:rsid w:val="006D6414"/>
    <w:rsid w:val="006D7130"/>
    <w:rsid w:val="006E0D1D"/>
    <w:rsid w:val="006E2159"/>
    <w:rsid w:val="006E27A3"/>
    <w:rsid w:val="006E2A7F"/>
    <w:rsid w:val="006E2EB1"/>
    <w:rsid w:val="006E2F47"/>
    <w:rsid w:val="006E3133"/>
    <w:rsid w:val="006E3598"/>
    <w:rsid w:val="006E36B0"/>
    <w:rsid w:val="006E3AD1"/>
    <w:rsid w:val="006E4124"/>
    <w:rsid w:val="006E4A5C"/>
    <w:rsid w:val="006E5101"/>
    <w:rsid w:val="006E5C09"/>
    <w:rsid w:val="006E5EEB"/>
    <w:rsid w:val="006E678D"/>
    <w:rsid w:val="006E777C"/>
    <w:rsid w:val="006F00C3"/>
    <w:rsid w:val="006F092C"/>
    <w:rsid w:val="006F139E"/>
    <w:rsid w:val="006F1508"/>
    <w:rsid w:val="006F1905"/>
    <w:rsid w:val="006F238F"/>
    <w:rsid w:val="006F2443"/>
    <w:rsid w:val="006F301F"/>
    <w:rsid w:val="006F333D"/>
    <w:rsid w:val="006F3F3C"/>
    <w:rsid w:val="006F424E"/>
    <w:rsid w:val="006F4531"/>
    <w:rsid w:val="006F4601"/>
    <w:rsid w:val="006F47C9"/>
    <w:rsid w:val="006F4B2A"/>
    <w:rsid w:val="006F4D64"/>
    <w:rsid w:val="006F5136"/>
    <w:rsid w:val="006F59A5"/>
    <w:rsid w:val="006F5A6A"/>
    <w:rsid w:val="006F5B9A"/>
    <w:rsid w:val="006F5C49"/>
    <w:rsid w:val="006F72E7"/>
    <w:rsid w:val="00700113"/>
    <w:rsid w:val="007003BF"/>
    <w:rsid w:val="007012BE"/>
    <w:rsid w:val="00703074"/>
    <w:rsid w:val="007033CE"/>
    <w:rsid w:val="00703706"/>
    <w:rsid w:val="00703C0B"/>
    <w:rsid w:val="007040B3"/>
    <w:rsid w:val="0070446C"/>
    <w:rsid w:val="00704DEF"/>
    <w:rsid w:val="00704EBA"/>
    <w:rsid w:val="00704F20"/>
    <w:rsid w:val="007058B7"/>
    <w:rsid w:val="007067F6"/>
    <w:rsid w:val="00706831"/>
    <w:rsid w:val="0070709D"/>
    <w:rsid w:val="007077B4"/>
    <w:rsid w:val="0071051A"/>
    <w:rsid w:val="00710BB4"/>
    <w:rsid w:val="00710F3A"/>
    <w:rsid w:val="00712716"/>
    <w:rsid w:val="00712729"/>
    <w:rsid w:val="00712EFF"/>
    <w:rsid w:val="00713B0E"/>
    <w:rsid w:val="00713E99"/>
    <w:rsid w:val="00714016"/>
    <w:rsid w:val="007143E0"/>
    <w:rsid w:val="007147F3"/>
    <w:rsid w:val="00715CB4"/>
    <w:rsid w:val="0071638B"/>
    <w:rsid w:val="007177B6"/>
    <w:rsid w:val="00717B0D"/>
    <w:rsid w:val="00720197"/>
    <w:rsid w:val="00720E3D"/>
    <w:rsid w:val="007210E1"/>
    <w:rsid w:val="0072195D"/>
    <w:rsid w:val="00721DC0"/>
    <w:rsid w:val="007224C5"/>
    <w:rsid w:val="00722AC4"/>
    <w:rsid w:val="00722C53"/>
    <w:rsid w:val="00723681"/>
    <w:rsid w:val="00723911"/>
    <w:rsid w:val="00723A3D"/>
    <w:rsid w:val="00723F26"/>
    <w:rsid w:val="00724590"/>
    <w:rsid w:val="00724BDE"/>
    <w:rsid w:val="0072512E"/>
    <w:rsid w:val="007254E8"/>
    <w:rsid w:val="0072551A"/>
    <w:rsid w:val="00725657"/>
    <w:rsid w:val="00726204"/>
    <w:rsid w:val="00727443"/>
    <w:rsid w:val="0073011C"/>
    <w:rsid w:val="00730B12"/>
    <w:rsid w:val="00730F1B"/>
    <w:rsid w:val="00731B01"/>
    <w:rsid w:val="00731DEB"/>
    <w:rsid w:val="0073259C"/>
    <w:rsid w:val="00734624"/>
    <w:rsid w:val="0073465D"/>
    <w:rsid w:val="00734EF8"/>
    <w:rsid w:val="00734F5E"/>
    <w:rsid w:val="00734F84"/>
    <w:rsid w:val="00735FF6"/>
    <w:rsid w:val="00736090"/>
    <w:rsid w:val="00736319"/>
    <w:rsid w:val="007364C9"/>
    <w:rsid w:val="00737D01"/>
    <w:rsid w:val="007401F2"/>
    <w:rsid w:val="00740597"/>
    <w:rsid w:val="0074099E"/>
    <w:rsid w:val="00741836"/>
    <w:rsid w:val="00741AB5"/>
    <w:rsid w:val="00743705"/>
    <w:rsid w:val="00744479"/>
    <w:rsid w:val="00744A78"/>
    <w:rsid w:val="007457BC"/>
    <w:rsid w:val="00745BA6"/>
    <w:rsid w:val="00745DF8"/>
    <w:rsid w:val="007501F1"/>
    <w:rsid w:val="00750A0D"/>
    <w:rsid w:val="00752219"/>
    <w:rsid w:val="00752AD4"/>
    <w:rsid w:val="00752CB7"/>
    <w:rsid w:val="00753685"/>
    <w:rsid w:val="00754AFE"/>
    <w:rsid w:val="0075518F"/>
    <w:rsid w:val="00755AF8"/>
    <w:rsid w:val="007564E8"/>
    <w:rsid w:val="00756808"/>
    <w:rsid w:val="00756A74"/>
    <w:rsid w:val="007572C5"/>
    <w:rsid w:val="007602AE"/>
    <w:rsid w:val="00760349"/>
    <w:rsid w:val="007612FA"/>
    <w:rsid w:val="00761EAE"/>
    <w:rsid w:val="00762511"/>
    <w:rsid w:val="0076403F"/>
    <w:rsid w:val="007645EA"/>
    <w:rsid w:val="007647FC"/>
    <w:rsid w:val="00764858"/>
    <w:rsid w:val="00764DDE"/>
    <w:rsid w:val="00764E8F"/>
    <w:rsid w:val="0076584A"/>
    <w:rsid w:val="00765C5B"/>
    <w:rsid w:val="00765D65"/>
    <w:rsid w:val="00766F7A"/>
    <w:rsid w:val="007709DE"/>
    <w:rsid w:val="00770FE3"/>
    <w:rsid w:val="00771DF4"/>
    <w:rsid w:val="00772412"/>
    <w:rsid w:val="0077484C"/>
    <w:rsid w:val="0077496F"/>
    <w:rsid w:val="007757DD"/>
    <w:rsid w:val="0077599E"/>
    <w:rsid w:val="00776287"/>
    <w:rsid w:val="007766DA"/>
    <w:rsid w:val="00776C79"/>
    <w:rsid w:val="007772C5"/>
    <w:rsid w:val="00777325"/>
    <w:rsid w:val="00780001"/>
    <w:rsid w:val="00780745"/>
    <w:rsid w:val="007810CC"/>
    <w:rsid w:val="0078280C"/>
    <w:rsid w:val="007828A7"/>
    <w:rsid w:val="00783004"/>
    <w:rsid w:val="007833B4"/>
    <w:rsid w:val="00783C8C"/>
    <w:rsid w:val="00783F8F"/>
    <w:rsid w:val="007844B3"/>
    <w:rsid w:val="00784829"/>
    <w:rsid w:val="00784978"/>
    <w:rsid w:val="007855E0"/>
    <w:rsid w:val="00785715"/>
    <w:rsid w:val="00785911"/>
    <w:rsid w:val="0078634D"/>
    <w:rsid w:val="0078696C"/>
    <w:rsid w:val="0078701A"/>
    <w:rsid w:val="0078744F"/>
    <w:rsid w:val="00787541"/>
    <w:rsid w:val="00790141"/>
    <w:rsid w:val="00790E9E"/>
    <w:rsid w:val="00791BED"/>
    <w:rsid w:val="00791E80"/>
    <w:rsid w:val="007927D7"/>
    <w:rsid w:val="00793548"/>
    <w:rsid w:val="007936CD"/>
    <w:rsid w:val="0079394C"/>
    <w:rsid w:val="0079426B"/>
    <w:rsid w:val="00794591"/>
    <w:rsid w:val="00795301"/>
    <w:rsid w:val="007953AD"/>
    <w:rsid w:val="00795A9B"/>
    <w:rsid w:val="00795ADE"/>
    <w:rsid w:val="00795C54"/>
    <w:rsid w:val="00796088"/>
    <w:rsid w:val="007964A2"/>
    <w:rsid w:val="0079673C"/>
    <w:rsid w:val="007971C5"/>
    <w:rsid w:val="00797725"/>
    <w:rsid w:val="0079779B"/>
    <w:rsid w:val="007A0BA5"/>
    <w:rsid w:val="007A19CB"/>
    <w:rsid w:val="007A1E68"/>
    <w:rsid w:val="007A25B9"/>
    <w:rsid w:val="007A366F"/>
    <w:rsid w:val="007A36DC"/>
    <w:rsid w:val="007A3F4A"/>
    <w:rsid w:val="007A4150"/>
    <w:rsid w:val="007A4DEE"/>
    <w:rsid w:val="007A5819"/>
    <w:rsid w:val="007A5CF7"/>
    <w:rsid w:val="007A5F02"/>
    <w:rsid w:val="007A7AB5"/>
    <w:rsid w:val="007A7E95"/>
    <w:rsid w:val="007B030F"/>
    <w:rsid w:val="007B06C8"/>
    <w:rsid w:val="007B1B2E"/>
    <w:rsid w:val="007B2298"/>
    <w:rsid w:val="007B3036"/>
    <w:rsid w:val="007B3614"/>
    <w:rsid w:val="007B49CE"/>
    <w:rsid w:val="007B4E6E"/>
    <w:rsid w:val="007B5749"/>
    <w:rsid w:val="007B6198"/>
    <w:rsid w:val="007B68F6"/>
    <w:rsid w:val="007B70AA"/>
    <w:rsid w:val="007B7282"/>
    <w:rsid w:val="007C0A49"/>
    <w:rsid w:val="007C0B19"/>
    <w:rsid w:val="007C1F88"/>
    <w:rsid w:val="007C208B"/>
    <w:rsid w:val="007C2E3F"/>
    <w:rsid w:val="007C3105"/>
    <w:rsid w:val="007C33C4"/>
    <w:rsid w:val="007C4C0F"/>
    <w:rsid w:val="007C4FAC"/>
    <w:rsid w:val="007C57E7"/>
    <w:rsid w:val="007C7165"/>
    <w:rsid w:val="007C7FF0"/>
    <w:rsid w:val="007D044F"/>
    <w:rsid w:val="007D0623"/>
    <w:rsid w:val="007D0AEA"/>
    <w:rsid w:val="007D190F"/>
    <w:rsid w:val="007D39AA"/>
    <w:rsid w:val="007D3A5E"/>
    <w:rsid w:val="007D3FB6"/>
    <w:rsid w:val="007D465B"/>
    <w:rsid w:val="007D5C13"/>
    <w:rsid w:val="007D6090"/>
    <w:rsid w:val="007D6790"/>
    <w:rsid w:val="007D6A8C"/>
    <w:rsid w:val="007D7186"/>
    <w:rsid w:val="007D772E"/>
    <w:rsid w:val="007E0A57"/>
    <w:rsid w:val="007E0BB5"/>
    <w:rsid w:val="007E13B3"/>
    <w:rsid w:val="007E1981"/>
    <w:rsid w:val="007E2328"/>
    <w:rsid w:val="007E2986"/>
    <w:rsid w:val="007E3731"/>
    <w:rsid w:val="007E4506"/>
    <w:rsid w:val="007E4CC0"/>
    <w:rsid w:val="007E4D19"/>
    <w:rsid w:val="007E60BF"/>
    <w:rsid w:val="007E694F"/>
    <w:rsid w:val="007E6D30"/>
    <w:rsid w:val="007E729C"/>
    <w:rsid w:val="007E7F78"/>
    <w:rsid w:val="007F051F"/>
    <w:rsid w:val="007F0DB2"/>
    <w:rsid w:val="007F1110"/>
    <w:rsid w:val="007F17DA"/>
    <w:rsid w:val="007F2501"/>
    <w:rsid w:val="007F2550"/>
    <w:rsid w:val="007F290A"/>
    <w:rsid w:val="007F35F0"/>
    <w:rsid w:val="007F421E"/>
    <w:rsid w:val="007F42E5"/>
    <w:rsid w:val="007F44B4"/>
    <w:rsid w:val="007F4506"/>
    <w:rsid w:val="007F4596"/>
    <w:rsid w:val="007F4C74"/>
    <w:rsid w:val="007F4CA5"/>
    <w:rsid w:val="007F4F48"/>
    <w:rsid w:val="007F5A5A"/>
    <w:rsid w:val="007F6146"/>
    <w:rsid w:val="007F6709"/>
    <w:rsid w:val="007F68C1"/>
    <w:rsid w:val="007F6B49"/>
    <w:rsid w:val="007F6CE4"/>
    <w:rsid w:val="007F6E4D"/>
    <w:rsid w:val="007F6EDB"/>
    <w:rsid w:val="007F701D"/>
    <w:rsid w:val="007F71EF"/>
    <w:rsid w:val="007F7563"/>
    <w:rsid w:val="007F79D8"/>
    <w:rsid w:val="00800393"/>
    <w:rsid w:val="0080066E"/>
    <w:rsid w:val="008006DE"/>
    <w:rsid w:val="00800861"/>
    <w:rsid w:val="008011F3"/>
    <w:rsid w:val="008016BA"/>
    <w:rsid w:val="008019DB"/>
    <w:rsid w:val="00801F7F"/>
    <w:rsid w:val="00802386"/>
    <w:rsid w:val="008035B1"/>
    <w:rsid w:val="008038CB"/>
    <w:rsid w:val="00804D70"/>
    <w:rsid w:val="00805A16"/>
    <w:rsid w:val="00805C36"/>
    <w:rsid w:val="008062BE"/>
    <w:rsid w:val="00807083"/>
    <w:rsid w:val="008071FA"/>
    <w:rsid w:val="0080780F"/>
    <w:rsid w:val="00807B61"/>
    <w:rsid w:val="008100C3"/>
    <w:rsid w:val="0081029C"/>
    <w:rsid w:val="00810CDA"/>
    <w:rsid w:val="00811F87"/>
    <w:rsid w:val="00812188"/>
    <w:rsid w:val="008124C4"/>
    <w:rsid w:val="008127AD"/>
    <w:rsid w:val="008129BF"/>
    <w:rsid w:val="00812AAC"/>
    <w:rsid w:val="00812C84"/>
    <w:rsid w:val="008130ED"/>
    <w:rsid w:val="008135EE"/>
    <w:rsid w:val="0081462D"/>
    <w:rsid w:val="0081537F"/>
    <w:rsid w:val="008158F0"/>
    <w:rsid w:val="008177AF"/>
    <w:rsid w:val="00817E2F"/>
    <w:rsid w:val="008203A7"/>
    <w:rsid w:val="00820A61"/>
    <w:rsid w:val="00821F78"/>
    <w:rsid w:val="0082265C"/>
    <w:rsid w:val="008228D3"/>
    <w:rsid w:val="00822A51"/>
    <w:rsid w:val="00823D6C"/>
    <w:rsid w:val="008243DA"/>
    <w:rsid w:val="00825F28"/>
    <w:rsid w:val="008263D2"/>
    <w:rsid w:val="00826549"/>
    <w:rsid w:val="0082751A"/>
    <w:rsid w:val="00827B6F"/>
    <w:rsid w:val="008305E8"/>
    <w:rsid w:val="00830D09"/>
    <w:rsid w:val="00831ABF"/>
    <w:rsid w:val="0083209E"/>
    <w:rsid w:val="00832AA9"/>
    <w:rsid w:val="00832D1A"/>
    <w:rsid w:val="00832DB4"/>
    <w:rsid w:val="00832F05"/>
    <w:rsid w:val="00833326"/>
    <w:rsid w:val="00833729"/>
    <w:rsid w:val="00834010"/>
    <w:rsid w:val="0083417A"/>
    <w:rsid w:val="008347A5"/>
    <w:rsid w:val="00834ED5"/>
    <w:rsid w:val="0083503D"/>
    <w:rsid w:val="008355F4"/>
    <w:rsid w:val="00835B1F"/>
    <w:rsid w:val="00835C82"/>
    <w:rsid w:val="00835F6A"/>
    <w:rsid w:val="00835FF9"/>
    <w:rsid w:val="008361EC"/>
    <w:rsid w:val="0083794C"/>
    <w:rsid w:val="00837C37"/>
    <w:rsid w:val="00840109"/>
    <w:rsid w:val="008401BD"/>
    <w:rsid w:val="008409BC"/>
    <w:rsid w:val="00840EB7"/>
    <w:rsid w:val="00840F2C"/>
    <w:rsid w:val="008413B8"/>
    <w:rsid w:val="00841615"/>
    <w:rsid w:val="008416B0"/>
    <w:rsid w:val="00841909"/>
    <w:rsid w:val="00841B30"/>
    <w:rsid w:val="00841E94"/>
    <w:rsid w:val="00842369"/>
    <w:rsid w:val="00842400"/>
    <w:rsid w:val="00842EA2"/>
    <w:rsid w:val="00842F2B"/>
    <w:rsid w:val="008434B9"/>
    <w:rsid w:val="008442F2"/>
    <w:rsid w:val="008445C0"/>
    <w:rsid w:val="008447BB"/>
    <w:rsid w:val="00844AC2"/>
    <w:rsid w:val="00844DB4"/>
    <w:rsid w:val="00845A2E"/>
    <w:rsid w:val="00846275"/>
    <w:rsid w:val="00846431"/>
    <w:rsid w:val="0084662C"/>
    <w:rsid w:val="008470B3"/>
    <w:rsid w:val="00847839"/>
    <w:rsid w:val="00847CE9"/>
    <w:rsid w:val="008506F3"/>
    <w:rsid w:val="00850733"/>
    <w:rsid w:val="00850DD7"/>
    <w:rsid w:val="00850E55"/>
    <w:rsid w:val="00851D05"/>
    <w:rsid w:val="008529E6"/>
    <w:rsid w:val="008535DA"/>
    <w:rsid w:val="0085398F"/>
    <w:rsid w:val="0085474F"/>
    <w:rsid w:val="008550BF"/>
    <w:rsid w:val="008564DF"/>
    <w:rsid w:val="00856749"/>
    <w:rsid w:val="008568B2"/>
    <w:rsid w:val="00856F32"/>
    <w:rsid w:val="00857FB5"/>
    <w:rsid w:val="008607E0"/>
    <w:rsid w:val="00860C6F"/>
    <w:rsid w:val="00860CA2"/>
    <w:rsid w:val="00861482"/>
    <w:rsid w:val="008621F9"/>
    <w:rsid w:val="00862C2F"/>
    <w:rsid w:val="00862CCE"/>
    <w:rsid w:val="00863C7F"/>
    <w:rsid w:val="008642EE"/>
    <w:rsid w:val="00864398"/>
    <w:rsid w:val="00864554"/>
    <w:rsid w:val="00864DAA"/>
    <w:rsid w:val="00864F1E"/>
    <w:rsid w:val="00864FF6"/>
    <w:rsid w:val="0086523D"/>
    <w:rsid w:val="00865B01"/>
    <w:rsid w:val="008664F1"/>
    <w:rsid w:val="0086684A"/>
    <w:rsid w:val="00866BA1"/>
    <w:rsid w:val="00867144"/>
    <w:rsid w:val="008673DC"/>
    <w:rsid w:val="00867569"/>
    <w:rsid w:val="00867EFC"/>
    <w:rsid w:val="0087065F"/>
    <w:rsid w:val="008715D5"/>
    <w:rsid w:val="008724FD"/>
    <w:rsid w:val="00872699"/>
    <w:rsid w:val="0087275B"/>
    <w:rsid w:val="00872BF5"/>
    <w:rsid w:val="00873AD2"/>
    <w:rsid w:val="00873BEA"/>
    <w:rsid w:val="00874191"/>
    <w:rsid w:val="00874851"/>
    <w:rsid w:val="00874F33"/>
    <w:rsid w:val="00874FA6"/>
    <w:rsid w:val="00875374"/>
    <w:rsid w:val="00875975"/>
    <w:rsid w:val="008763C4"/>
    <w:rsid w:val="008768EB"/>
    <w:rsid w:val="00876C9B"/>
    <w:rsid w:val="00876EDD"/>
    <w:rsid w:val="008775B9"/>
    <w:rsid w:val="0087767C"/>
    <w:rsid w:val="00880380"/>
    <w:rsid w:val="0088088D"/>
    <w:rsid w:val="00881165"/>
    <w:rsid w:val="00881644"/>
    <w:rsid w:val="00881BD3"/>
    <w:rsid w:val="00881CF1"/>
    <w:rsid w:val="00882650"/>
    <w:rsid w:val="0088283A"/>
    <w:rsid w:val="00882C55"/>
    <w:rsid w:val="00883789"/>
    <w:rsid w:val="008839AA"/>
    <w:rsid w:val="00883B5B"/>
    <w:rsid w:val="00884172"/>
    <w:rsid w:val="008845BD"/>
    <w:rsid w:val="00884EBD"/>
    <w:rsid w:val="0088564D"/>
    <w:rsid w:val="00885A6A"/>
    <w:rsid w:val="00886E85"/>
    <w:rsid w:val="008886DD"/>
    <w:rsid w:val="00890774"/>
    <w:rsid w:val="00891000"/>
    <w:rsid w:val="008912EA"/>
    <w:rsid w:val="00893828"/>
    <w:rsid w:val="00894AF5"/>
    <w:rsid w:val="0089624A"/>
    <w:rsid w:val="0089791E"/>
    <w:rsid w:val="00897CCF"/>
    <w:rsid w:val="008A2A3E"/>
    <w:rsid w:val="008A435C"/>
    <w:rsid w:val="008A46A4"/>
    <w:rsid w:val="008A4AD1"/>
    <w:rsid w:val="008A57F4"/>
    <w:rsid w:val="008A5A41"/>
    <w:rsid w:val="008A5E48"/>
    <w:rsid w:val="008A689A"/>
    <w:rsid w:val="008A6F73"/>
    <w:rsid w:val="008A741C"/>
    <w:rsid w:val="008A7623"/>
    <w:rsid w:val="008B0BBA"/>
    <w:rsid w:val="008B1206"/>
    <w:rsid w:val="008B126B"/>
    <w:rsid w:val="008B1A9F"/>
    <w:rsid w:val="008B2C85"/>
    <w:rsid w:val="008B2E49"/>
    <w:rsid w:val="008B3602"/>
    <w:rsid w:val="008B3FD8"/>
    <w:rsid w:val="008B40F0"/>
    <w:rsid w:val="008B4C85"/>
    <w:rsid w:val="008B5EF5"/>
    <w:rsid w:val="008B61C3"/>
    <w:rsid w:val="008B64FB"/>
    <w:rsid w:val="008B6BCC"/>
    <w:rsid w:val="008B6F00"/>
    <w:rsid w:val="008B74E8"/>
    <w:rsid w:val="008B7B69"/>
    <w:rsid w:val="008C05B5"/>
    <w:rsid w:val="008C08CB"/>
    <w:rsid w:val="008C09DB"/>
    <w:rsid w:val="008C0ED1"/>
    <w:rsid w:val="008C1187"/>
    <w:rsid w:val="008C1515"/>
    <w:rsid w:val="008C236F"/>
    <w:rsid w:val="008C23C0"/>
    <w:rsid w:val="008C2550"/>
    <w:rsid w:val="008C2828"/>
    <w:rsid w:val="008C2C42"/>
    <w:rsid w:val="008C306B"/>
    <w:rsid w:val="008C3715"/>
    <w:rsid w:val="008C4186"/>
    <w:rsid w:val="008C47BE"/>
    <w:rsid w:val="008C4A0B"/>
    <w:rsid w:val="008C4AAF"/>
    <w:rsid w:val="008C4DE2"/>
    <w:rsid w:val="008C523A"/>
    <w:rsid w:val="008C552C"/>
    <w:rsid w:val="008C5642"/>
    <w:rsid w:val="008C5B01"/>
    <w:rsid w:val="008C687B"/>
    <w:rsid w:val="008C6D9D"/>
    <w:rsid w:val="008C6DF0"/>
    <w:rsid w:val="008C7EF6"/>
    <w:rsid w:val="008D00A9"/>
    <w:rsid w:val="008D03A1"/>
    <w:rsid w:val="008D0CA2"/>
    <w:rsid w:val="008D124D"/>
    <w:rsid w:val="008D1DDE"/>
    <w:rsid w:val="008D2003"/>
    <w:rsid w:val="008D2893"/>
    <w:rsid w:val="008D31DC"/>
    <w:rsid w:val="008D3A8D"/>
    <w:rsid w:val="008D4061"/>
    <w:rsid w:val="008D513A"/>
    <w:rsid w:val="008D5749"/>
    <w:rsid w:val="008D6B05"/>
    <w:rsid w:val="008D6BB4"/>
    <w:rsid w:val="008D6D4F"/>
    <w:rsid w:val="008D71E7"/>
    <w:rsid w:val="008D7379"/>
    <w:rsid w:val="008D77BC"/>
    <w:rsid w:val="008D7BC7"/>
    <w:rsid w:val="008E0486"/>
    <w:rsid w:val="008E0C56"/>
    <w:rsid w:val="008E108F"/>
    <w:rsid w:val="008E1E21"/>
    <w:rsid w:val="008E2096"/>
    <w:rsid w:val="008E2305"/>
    <w:rsid w:val="008E285F"/>
    <w:rsid w:val="008E3087"/>
    <w:rsid w:val="008E32DD"/>
    <w:rsid w:val="008E3773"/>
    <w:rsid w:val="008E3DC8"/>
    <w:rsid w:val="008E5082"/>
    <w:rsid w:val="008E541C"/>
    <w:rsid w:val="008E5690"/>
    <w:rsid w:val="008E6120"/>
    <w:rsid w:val="008E702A"/>
    <w:rsid w:val="008E7810"/>
    <w:rsid w:val="008E7BAB"/>
    <w:rsid w:val="008E7D95"/>
    <w:rsid w:val="008F04CB"/>
    <w:rsid w:val="008F0B54"/>
    <w:rsid w:val="008F128B"/>
    <w:rsid w:val="008F12B0"/>
    <w:rsid w:val="008F1F9A"/>
    <w:rsid w:val="008F26AB"/>
    <w:rsid w:val="008F27A5"/>
    <w:rsid w:val="008F3316"/>
    <w:rsid w:val="008F349F"/>
    <w:rsid w:val="008F3E1B"/>
    <w:rsid w:val="008F43C4"/>
    <w:rsid w:val="008F46AE"/>
    <w:rsid w:val="008F47A6"/>
    <w:rsid w:val="008F49F3"/>
    <w:rsid w:val="008F5CB6"/>
    <w:rsid w:val="008F68BB"/>
    <w:rsid w:val="008F68DD"/>
    <w:rsid w:val="008F7150"/>
    <w:rsid w:val="008F748F"/>
    <w:rsid w:val="008F7E7E"/>
    <w:rsid w:val="008F7FD9"/>
    <w:rsid w:val="009007CD"/>
    <w:rsid w:val="0090084B"/>
    <w:rsid w:val="009019BC"/>
    <w:rsid w:val="00901BF9"/>
    <w:rsid w:val="00902171"/>
    <w:rsid w:val="00902440"/>
    <w:rsid w:val="00902484"/>
    <w:rsid w:val="009025DE"/>
    <w:rsid w:val="00902BE1"/>
    <w:rsid w:val="009034DA"/>
    <w:rsid w:val="00903E09"/>
    <w:rsid w:val="00903E72"/>
    <w:rsid w:val="009044E6"/>
    <w:rsid w:val="009051E7"/>
    <w:rsid w:val="00905B2F"/>
    <w:rsid w:val="00906906"/>
    <w:rsid w:val="00906BEA"/>
    <w:rsid w:val="009072E5"/>
    <w:rsid w:val="009078E3"/>
    <w:rsid w:val="00907B99"/>
    <w:rsid w:val="00907F4F"/>
    <w:rsid w:val="009101EA"/>
    <w:rsid w:val="00910589"/>
    <w:rsid w:val="009106C6"/>
    <w:rsid w:val="00910FC0"/>
    <w:rsid w:val="00910FEA"/>
    <w:rsid w:val="009127A7"/>
    <w:rsid w:val="009129F8"/>
    <w:rsid w:val="00912CB3"/>
    <w:rsid w:val="00913492"/>
    <w:rsid w:val="00913C0D"/>
    <w:rsid w:val="00913E1D"/>
    <w:rsid w:val="00914238"/>
    <w:rsid w:val="009145BD"/>
    <w:rsid w:val="00914787"/>
    <w:rsid w:val="00914F91"/>
    <w:rsid w:val="00915386"/>
    <w:rsid w:val="00915605"/>
    <w:rsid w:val="00915DB7"/>
    <w:rsid w:val="00915F9F"/>
    <w:rsid w:val="0091606A"/>
    <w:rsid w:val="0091643D"/>
    <w:rsid w:val="00916C32"/>
    <w:rsid w:val="009201FC"/>
    <w:rsid w:val="0092053E"/>
    <w:rsid w:val="00920C4C"/>
    <w:rsid w:val="00921D77"/>
    <w:rsid w:val="00922E77"/>
    <w:rsid w:val="009230DF"/>
    <w:rsid w:val="00923214"/>
    <w:rsid w:val="00923413"/>
    <w:rsid w:val="00923B55"/>
    <w:rsid w:val="00924B30"/>
    <w:rsid w:val="00925102"/>
    <w:rsid w:val="00925322"/>
    <w:rsid w:val="00925CDD"/>
    <w:rsid w:val="00926151"/>
    <w:rsid w:val="0092652A"/>
    <w:rsid w:val="00926B58"/>
    <w:rsid w:val="0092E095"/>
    <w:rsid w:val="0093089B"/>
    <w:rsid w:val="009318ED"/>
    <w:rsid w:val="00931A12"/>
    <w:rsid w:val="009321AA"/>
    <w:rsid w:val="00932B89"/>
    <w:rsid w:val="00934F39"/>
    <w:rsid w:val="0093512C"/>
    <w:rsid w:val="0093530F"/>
    <w:rsid w:val="00935434"/>
    <w:rsid w:val="00935ED6"/>
    <w:rsid w:val="00935FBC"/>
    <w:rsid w:val="00936535"/>
    <w:rsid w:val="00936C4C"/>
    <w:rsid w:val="009379F4"/>
    <w:rsid w:val="00937DBD"/>
    <w:rsid w:val="00940672"/>
    <w:rsid w:val="009406A2"/>
    <w:rsid w:val="00940CD9"/>
    <w:rsid w:val="00940D1D"/>
    <w:rsid w:val="00941CF7"/>
    <w:rsid w:val="00942C10"/>
    <w:rsid w:val="00943549"/>
    <w:rsid w:val="00943872"/>
    <w:rsid w:val="00944753"/>
    <w:rsid w:val="0094481F"/>
    <w:rsid w:val="00944D16"/>
    <w:rsid w:val="00945551"/>
    <w:rsid w:val="00945825"/>
    <w:rsid w:val="00945CBF"/>
    <w:rsid w:val="00946A16"/>
    <w:rsid w:val="00947991"/>
    <w:rsid w:val="00947C68"/>
    <w:rsid w:val="00950626"/>
    <w:rsid w:val="00950987"/>
    <w:rsid w:val="00950F47"/>
    <w:rsid w:val="00951975"/>
    <w:rsid w:val="00951D59"/>
    <w:rsid w:val="00951EEB"/>
    <w:rsid w:val="0095267E"/>
    <w:rsid w:val="009526FB"/>
    <w:rsid w:val="009527F2"/>
    <w:rsid w:val="00953663"/>
    <w:rsid w:val="00953B48"/>
    <w:rsid w:val="00953B9A"/>
    <w:rsid w:val="00953FE1"/>
    <w:rsid w:val="00955440"/>
    <w:rsid w:val="009555DD"/>
    <w:rsid w:val="00955E7F"/>
    <w:rsid w:val="009567C1"/>
    <w:rsid w:val="00956B51"/>
    <w:rsid w:val="009576CB"/>
    <w:rsid w:val="00957711"/>
    <w:rsid w:val="00957ADC"/>
    <w:rsid w:val="00957F0B"/>
    <w:rsid w:val="009602A0"/>
    <w:rsid w:val="00960B27"/>
    <w:rsid w:val="009613E8"/>
    <w:rsid w:val="0096162A"/>
    <w:rsid w:val="00961D60"/>
    <w:rsid w:val="00961F93"/>
    <w:rsid w:val="0096213B"/>
    <w:rsid w:val="00963068"/>
    <w:rsid w:val="009633B0"/>
    <w:rsid w:val="0096492D"/>
    <w:rsid w:val="0096597F"/>
    <w:rsid w:val="009659C8"/>
    <w:rsid w:val="00965B33"/>
    <w:rsid w:val="00965DF2"/>
    <w:rsid w:val="00966D8C"/>
    <w:rsid w:val="00966E5D"/>
    <w:rsid w:val="00967038"/>
    <w:rsid w:val="00967285"/>
    <w:rsid w:val="00967ADA"/>
    <w:rsid w:val="009717DE"/>
    <w:rsid w:val="00971F1B"/>
    <w:rsid w:val="009726BE"/>
    <w:rsid w:val="00972889"/>
    <w:rsid w:val="0097381A"/>
    <w:rsid w:val="0097387D"/>
    <w:rsid w:val="00973A07"/>
    <w:rsid w:val="00973DC2"/>
    <w:rsid w:val="009741DF"/>
    <w:rsid w:val="009742BE"/>
    <w:rsid w:val="00974CD3"/>
    <w:rsid w:val="00975D57"/>
    <w:rsid w:val="00976013"/>
    <w:rsid w:val="0097610F"/>
    <w:rsid w:val="00976176"/>
    <w:rsid w:val="009768BF"/>
    <w:rsid w:val="00976DCF"/>
    <w:rsid w:val="00980E20"/>
    <w:rsid w:val="0098164D"/>
    <w:rsid w:val="00982964"/>
    <w:rsid w:val="00983204"/>
    <w:rsid w:val="0098351D"/>
    <w:rsid w:val="009835B9"/>
    <w:rsid w:val="0098384A"/>
    <w:rsid w:val="00983908"/>
    <w:rsid w:val="00984A8C"/>
    <w:rsid w:val="00985126"/>
    <w:rsid w:val="009861FC"/>
    <w:rsid w:val="00986753"/>
    <w:rsid w:val="00986B33"/>
    <w:rsid w:val="00986CD4"/>
    <w:rsid w:val="0098755F"/>
    <w:rsid w:val="00987894"/>
    <w:rsid w:val="0099007B"/>
    <w:rsid w:val="009909AC"/>
    <w:rsid w:val="00990A6D"/>
    <w:rsid w:val="00990C2B"/>
    <w:rsid w:val="009910BB"/>
    <w:rsid w:val="009916BC"/>
    <w:rsid w:val="00991BC1"/>
    <w:rsid w:val="00991C0C"/>
    <w:rsid w:val="009925B1"/>
    <w:rsid w:val="00992838"/>
    <w:rsid w:val="00993DA6"/>
    <w:rsid w:val="00994156"/>
    <w:rsid w:val="00996831"/>
    <w:rsid w:val="0099715D"/>
    <w:rsid w:val="009972C0"/>
    <w:rsid w:val="009A0320"/>
    <w:rsid w:val="009A0407"/>
    <w:rsid w:val="009A0DBE"/>
    <w:rsid w:val="009A130F"/>
    <w:rsid w:val="009A1714"/>
    <w:rsid w:val="009A29E2"/>
    <w:rsid w:val="009A2C96"/>
    <w:rsid w:val="009A3D03"/>
    <w:rsid w:val="009A559D"/>
    <w:rsid w:val="009A563C"/>
    <w:rsid w:val="009B078C"/>
    <w:rsid w:val="009B09DA"/>
    <w:rsid w:val="009B0B2C"/>
    <w:rsid w:val="009B0C69"/>
    <w:rsid w:val="009B1789"/>
    <w:rsid w:val="009B20B9"/>
    <w:rsid w:val="009B2729"/>
    <w:rsid w:val="009B286F"/>
    <w:rsid w:val="009B2962"/>
    <w:rsid w:val="009B51D6"/>
    <w:rsid w:val="009B55D3"/>
    <w:rsid w:val="009B5621"/>
    <w:rsid w:val="009B5E00"/>
    <w:rsid w:val="009B6F55"/>
    <w:rsid w:val="009B73BF"/>
    <w:rsid w:val="009C0180"/>
    <w:rsid w:val="009C04E6"/>
    <w:rsid w:val="009C1658"/>
    <w:rsid w:val="009C2E0C"/>
    <w:rsid w:val="009C2FAF"/>
    <w:rsid w:val="009C34A2"/>
    <w:rsid w:val="009C36C8"/>
    <w:rsid w:val="009C3736"/>
    <w:rsid w:val="009C3A3C"/>
    <w:rsid w:val="009C3C25"/>
    <w:rsid w:val="009C3F49"/>
    <w:rsid w:val="009C4595"/>
    <w:rsid w:val="009C45B6"/>
    <w:rsid w:val="009C4718"/>
    <w:rsid w:val="009C4A8D"/>
    <w:rsid w:val="009C534B"/>
    <w:rsid w:val="009C5633"/>
    <w:rsid w:val="009C5A00"/>
    <w:rsid w:val="009C61B5"/>
    <w:rsid w:val="009C6629"/>
    <w:rsid w:val="009C6A28"/>
    <w:rsid w:val="009C6B89"/>
    <w:rsid w:val="009C6DD0"/>
    <w:rsid w:val="009C6F38"/>
    <w:rsid w:val="009C741A"/>
    <w:rsid w:val="009CAC20"/>
    <w:rsid w:val="009D0359"/>
    <w:rsid w:val="009D0516"/>
    <w:rsid w:val="009D26D9"/>
    <w:rsid w:val="009D26DA"/>
    <w:rsid w:val="009D27F3"/>
    <w:rsid w:val="009D2846"/>
    <w:rsid w:val="009D3E49"/>
    <w:rsid w:val="009D4155"/>
    <w:rsid w:val="009D43D0"/>
    <w:rsid w:val="009D5AA6"/>
    <w:rsid w:val="009D5B20"/>
    <w:rsid w:val="009D5B21"/>
    <w:rsid w:val="009D5C11"/>
    <w:rsid w:val="009D67E4"/>
    <w:rsid w:val="009D6FAC"/>
    <w:rsid w:val="009D701F"/>
    <w:rsid w:val="009D7089"/>
    <w:rsid w:val="009E095F"/>
    <w:rsid w:val="009E0A68"/>
    <w:rsid w:val="009E0BE1"/>
    <w:rsid w:val="009E0CD4"/>
    <w:rsid w:val="009E119C"/>
    <w:rsid w:val="009E11C7"/>
    <w:rsid w:val="009E1A12"/>
    <w:rsid w:val="009E2348"/>
    <w:rsid w:val="009E25DE"/>
    <w:rsid w:val="009E2CD8"/>
    <w:rsid w:val="009E31B7"/>
    <w:rsid w:val="009E3280"/>
    <w:rsid w:val="009E3D1E"/>
    <w:rsid w:val="009E3E22"/>
    <w:rsid w:val="009E64A9"/>
    <w:rsid w:val="009E70B8"/>
    <w:rsid w:val="009E7F26"/>
    <w:rsid w:val="009F0A96"/>
    <w:rsid w:val="009F13D8"/>
    <w:rsid w:val="009F162E"/>
    <w:rsid w:val="009F1F2A"/>
    <w:rsid w:val="009F2552"/>
    <w:rsid w:val="009F4AB9"/>
    <w:rsid w:val="009F4D03"/>
    <w:rsid w:val="009F5482"/>
    <w:rsid w:val="009F5AD7"/>
    <w:rsid w:val="009F5E38"/>
    <w:rsid w:val="009F6BD4"/>
    <w:rsid w:val="009F6C5F"/>
    <w:rsid w:val="009F72B0"/>
    <w:rsid w:val="009F7740"/>
    <w:rsid w:val="009F7D97"/>
    <w:rsid w:val="009F7F0F"/>
    <w:rsid w:val="009F7F7A"/>
    <w:rsid w:val="00A0033A"/>
    <w:rsid w:val="00A00683"/>
    <w:rsid w:val="00A00A83"/>
    <w:rsid w:val="00A00ACF"/>
    <w:rsid w:val="00A0161A"/>
    <w:rsid w:val="00A024E6"/>
    <w:rsid w:val="00A03C24"/>
    <w:rsid w:val="00A04947"/>
    <w:rsid w:val="00A05D28"/>
    <w:rsid w:val="00A068D0"/>
    <w:rsid w:val="00A06DD8"/>
    <w:rsid w:val="00A06FFC"/>
    <w:rsid w:val="00A07034"/>
    <w:rsid w:val="00A07BCC"/>
    <w:rsid w:val="00A10BA1"/>
    <w:rsid w:val="00A112A4"/>
    <w:rsid w:val="00A11519"/>
    <w:rsid w:val="00A11F1F"/>
    <w:rsid w:val="00A11FC1"/>
    <w:rsid w:val="00A1201B"/>
    <w:rsid w:val="00A124A6"/>
    <w:rsid w:val="00A12785"/>
    <w:rsid w:val="00A12AA9"/>
    <w:rsid w:val="00A12ECE"/>
    <w:rsid w:val="00A12ED9"/>
    <w:rsid w:val="00A13515"/>
    <w:rsid w:val="00A138F7"/>
    <w:rsid w:val="00A13CBB"/>
    <w:rsid w:val="00A148D2"/>
    <w:rsid w:val="00A150B8"/>
    <w:rsid w:val="00A150D0"/>
    <w:rsid w:val="00A16750"/>
    <w:rsid w:val="00A17656"/>
    <w:rsid w:val="00A17DC9"/>
    <w:rsid w:val="00A200CA"/>
    <w:rsid w:val="00A2057A"/>
    <w:rsid w:val="00A22EC4"/>
    <w:rsid w:val="00A232E8"/>
    <w:rsid w:val="00A237B2"/>
    <w:rsid w:val="00A2387E"/>
    <w:rsid w:val="00A23D78"/>
    <w:rsid w:val="00A23F86"/>
    <w:rsid w:val="00A2443F"/>
    <w:rsid w:val="00A24759"/>
    <w:rsid w:val="00A247DE"/>
    <w:rsid w:val="00A24DD5"/>
    <w:rsid w:val="00A25314"/>
    <w:rsid w:val="00A2636E"/>
    <w:rsid w:val="00A26DF9"/>
    <w:rsid w:val="00A27128"/>
    <w:rsid w:val="00A30071"/>
    <w:rsid w:val="00A30548"/>
    <w:rsid w:val="00A3078E"/>
    <w:rsid w:val="00A30842"/>
    <w:rsid w:val="00A314A3"/>
    <w:rsid w:val="00A31641"/>
    <w:rsid w:val="00A31C0E"/>
    <w:rsid w:val="00A329AC"/>
    <w:rsid w:val="00A33433"/>
    <w:rsid w:val="00A336C2"/>
    <w:rsid w:val="00A3374B"/>
    <w:rsid w:val="00A33A5A"/>
    <w:rsid w:val="00A34C6D"/>
    <w:rsid w:val="00A350F7"/>
    <w:rsid w:val="00A3549F"/>
    <w:rsid w:val="00A35E6D"/>
    <w:rsid w:val="00A3614E"/>
    <w:rsid w:val="00A36550"/>
    <w:rsid w:val="00A367E9"/>
    <w:rsid w:val="00A37BCA"/>
    <w:rsid w:val="00A3DCA0"/>
    <w:rsid w:val="00A425D0"/>
    <w:rsid w:val="00A4294D"/>
    <w:rsid w:val="00A429C4"/>
    <w:rsid w:val="00A42F08"/>
    <w:rsid w:val="00A43214"/>
    <w:rsid w:val="00A432A3"/>
    <w:rsid w:val="00A4362A"/>
    <w:rsid w:val="00A43753"/>
    <w:rsid w:val="00A43D39"/>
    <w:rsid w:val="00A43E30"/>
    <w:rsid w:val="00A444E5"/>
    <w:rsid w:val="00A44712"/>
    <w:rsid w:val="00A4535C"/>
    <w:rsid w:val="00A456A1"/>
    <w:rsid w:val="00A45FF6"/>
    <w:rsid w:val="00A46BA4"/>
    <w:rsid w:val="00A47E04"/>
    <w:rsid w:val="00A5027D"/>
    <w:rsid w:val="00A50353"/>
    <w:rsid w:val="00A5089B"/>
    <w:rsid w:val="00A508CC"/>
    <w:rsid w:val="00A509C0"/>
    <w:rsid w:val="00A50F96"/>
    <w:rsid w:val="00A51580"/>
    <w:rsid w:val="00A52074"/>
    <w:rsid w:val="00A522C0"/>
    <w:rsid w:val="00A52774"/>
    <w:rsid w:val="00A52B82"/>
    <w:rsid w:val="00A53989"/>
    <w:rsid w:val="00A53DCD"/>
    <w:rsid w:val="00A5451D"/>
    <w:rsid w:val="00A55DE6"/>
    <w:rsid w:val="00A56BD3"/>
    <w:rsid w:val="00A57AE9"/>
    <w:rsid w:val="00A57FA7"/>
    <w:rsid w:val="00A6014E"/>
    <w:rsid w:val="00A610BD"/>
    <w:rsid w:val="00A611D1"/>
    <w:rsid w:val="00A61F6C"/>
    <w:rsid w:val="00A62324"/>
    <w:rsid w:val="00A63F89"/>
    <w:rsid w:val="00A641B3"/>
    <w:rsid w:val="00A64738"/>
    <w:rsid w:val="00A649FA"/>
    <w:rsid w:val="00A64ACF"/>
    <w:rsid w:val="00A64F20"/>
    <w:rsid w:val="00A65294"/>
    <w:rsid w:val="00A65E39"/>
    <w:rsid w:val="00A66372"/>
    <w:rsid w:val="00A66856"/>
    <w:rsid w:val="00A66BA8"/>
    <w:rsid w:val="00A702B5"/>
    <w:rsid w:val="00A705FC"/>
    <w:rsid w:val="00A7111C"/>
    <w:rsid w:val="00A71871"/>
    <w:rsid w:val="00A73130"/>
    <w:rsid w:val="00A73298"/>
    <w:rsid w:val="00A73BAA"/>
    <w:rsid w:val="00A73C75"/>
    <w:rsid w:val="00A73F7E"/>
    <w:rsid w:val="00A74CFD"/>
    <w:rsid w:val="00A74EF2"/>
    <w:rsid w:val="00A7573C"/>
    <w:rsid w:val="00A75EF9"/>
    <w:rsid w:val="00A7633F"/>
    <w:rsid w:val="00A76376"/>
    <w:rsid w:val="00A768EB"/>
    <w:rsid w:val="00A76CD2"/>
    <w:rsid w:val="00A770AA"/>
    <w:rsid w:val="00A770BD"/>
    <w:rsid w:val="00A776D5"/>
    <w:rsid w:val="00A77703"/>
    <w:rsid w:val="00A77BAF"/>
    <w:rsid w:val="00A77CDF"/>
    <w:rsid w:val="00A8057A"/>
    <w:rsid w:val="00A80669"/>
    <w:rsid w:val="00A808D5"/>
    <w:rsid w:val="00A80AB8"/>
    <w:rsid w:val="00A811BE"/>
    <w:rsid w:val="00A8161F"/>
    <w:rsid w:val="00A8182B"/>
    <w:rsid w:val="00A81AD8"/>
    <w:rsid w:val="00A82059"/>
    <w:rsid w:val="00A820DB"/>
    <w:rsid w:val="00A82693"/>
    <w:rsid w:val="00A83F25"/>
    <w:rsid w:val="00A841E8"/>
    <w:rsid w:val="00A8472D"/>
    <w:rsid w:val="00A84A8B"/>
    <w:rsid w:val="00A85406"/>
    <w:rsid w:val="00A85BDD"/>
    <w:rsid w:val="00A86339"/>
    <w:rsid w:val="00A86D8A"/>
    <w:rsid w:val="00A87017"/>
    <w:rsid w:val="00A8730C"/>
    <w:rsid w:val="00A87643"/>
    <w:rsid w:val="00A90E1D"/>
    <w:rsid w:val="00A90FF5"/>
    <w:rsid w:val="00A933DF"/>
    <w:rsid w:val="00A9361F"/>
    <w:rsid w:val="00A93CE5"/>
    <w:rsid w:val="00A93D91"/>
    <w:rsid w:val="00A945FC"/>
    <w:rsid w:val="00A94AF3"/>
    <w:rsid w:val="00A951B9"/>
    <w:rsid w:val="00A95569"/>
    <w:rsid w:val="00A957C5"/>
    <w:rsid w:val="00A95C38"/>
    <w:rsid w:val="00A96034"/>
    <w:rsid w:val="00A96CE9"/>
    <w:rsid w:val="00A9710B"/>
    <w:rsid w:val="00A978D6"/>
    <w:rsid w:val="00A978E9"/>
    <w:rsid w:val="00A97BEC"/>
    <w:rsid w:val="00A97E6B"/>
    <w:rsid w:val="00A97F3A"/>
    <w:rsid w:val="00AA317E"/>
    <w:rsid w:val="00AA3A53"/>
    <w:rsid w:val="00AA43D7"/>
    <w:rsid w:val="00AA4A7E"/>
    <w:rsid w:val="00AA516B"/>
    <w:rsid w:val="00AA53BF"/>
    <w:rsid w:val="00AA5C39"/>
    <w:rsid w:val="00AA6431"/>
    <w:rsid w:val="00AA6CF7"/>
    <w:rsid w:val="00AA7C9F"/>
    <w:rsid w:val="00AB0BD1"/>
    <w:rsid w:val="00AB0CAA"/>
    <w:rsid w:val="00AB1486"/>
    <w:rsid w:val="00AB1DAB"/>
    <w:rsid w:val="00AB222A"/>
    <w:rsid w:val="00AB242E"/>
    <w:rsid w:val="00AB3D1F"/>
    <w:rsid w:val="00AB445F"/>
    <w:rsid w:val="00AB4930"/>
    <w:rsid w:val="00AB4C39"/>
    <w:rsid w:val="00AB55BF"/>
    <w:rsid w:val="00AB5762"/>
    <w:rsid w:val="00AB61B0"/>
    <w:rsid w:val="00AB6471"/>
    <w:rsid w:val="00AB6665"/>
    <w:rsid w:val="00AB71D8"/>
    <w:rsid w:val="00AC0181"/>
    <w:rsid w:val="00AC03D0"/>
    <w:rsid w:val="00AC1E93"/>
    <w:rsid w:val="00AC22E1"/>
    <w:rsid w:val="00AC24FF"/>
    <w:rsid w:val="00AC27E6"/>
    <w:rsid w:val="00AC2954"/>
    <w:rsid w:val="00AC41FE"/>
    <w:rsid w:val="00AC4D74"/>
    <w:rsid w:val="00AC4F84"/>
    <w:rsid w:val="00AC5197"/>
    <w:rsid w:val="00AC5A03"/>
    <w:rsid w:val="00AC5FD3"/>
    <w:rsid w:val="00AC687D"/>
    <w:rsid w:val="00AC6896"/>
    <w:rsid w:val="00AC7305"/>
    <w:rsid w:val="00AC732B"/>
    <w:rsid w:val="00AC77B3"/>
    <w:rsid w:val="00AD02E3"/>
    <w:rsid w:val="00AD0371"/>
    <w:rsid w:val="00AD0F28"/>
    <w:rsid w:val="00AD23D3"/>
    <w:rsid w:val="00AD27D4"/>
    <w:rsid w:val="00AD29BD"/>
    <w:rsid w:val="00AD2F35"/>
    <w:rsid w:val="00AD3121"/>
    <w:rsid w:val="00AD4541"/>
    <w:rsid w:val="00AD46A2"/>
    <w:rsid w:val="00AD4B62"/>
    <w:rsid w:val="00AD509A"/>
    <w:rsid w:val="00AD6BFE"/>
    <w:rsid w:val="00AD72EC"/>
    <w:rsid w:val="00AD7A29"/>
    <w:rsid w:val="00AD7AA1"/>
    <w:rsid w:val="00AE0C27"/>
    <w:rsid w:val="00AE102A"/>
    <w:rsid w:val="00AE141E"/>
    <w:rsid w:val="00AE1657"/>
    <w:rsid w:val="00AE16CA"/>
    <w:rsid w:val="00AE1CB1"/>
    <w:rsid w:val="00AE2758"/>
    <w:rsid w:val="00AE2995"/>
    <w:rsid w:val="00AE3605"/>
    <w:rsid w:val="00AE3796"/>
    <w:rsid w:val="00AE45A6"/>
    <w:rsid w:val="00AE4793"/>
    <w:rsid w:val="00AE48A5"/>
    <w:rsid w:val="00AE5112"/>
    <w:rsid w:val="00AE51FC"/>
    <w:rsid w:val="00AE531D"/>
    <w:rsid w:val="00AE5478"/>
    <w:rsid w:val="00AE59D8"/>
    <w:rsid w:val="00AE615A"/>
    <w:rsid w:val="00AE66D5"/>
    <w:rsid w:val="00AE6809"/>
    <w:rsid w:val="00AE6946"/>
    <w:rsid w:val="00AE6C02"/>
    <w:rsid w:val="00AE6FCD"/>
    <w:rsid w:val="00AE7225"/>
    <w:rsid w:val="00AE7532"/>
    <w:rsid w:val="00AE7960"/>
    <w:rsid w:val="00AE7AF8"/>
    <w:rsid w:val="00AF0AD2"/>
    <w:rsid w:val="00AF1BBD"/>
    <w:rsid w:val="00AF1DE7"/>
    <w:rsid w:val="00AF2212"/>
    <w:rsid w:val="00AF26B2"/>
    <w:rsid w:val="00AF303D"/>
    <w:rsid w:val="00AF3334"/>
    <w:rsid w:val="00AF34CF"/>
    <w:rsid w:val="00AF3620"/>
    <w:rsid w:val="00AF380E"/>
    <w:rsid w:val="00AF5017"/>
    <w:rsid w:val="00AF5226"/>
    <w:rsid w:val="00AF560A"/>
    <w:rsid w:val="00AF5973"/>
    <w:rsid w:val="00AF5E48"/>
    <w:rsid w:val="00AF6691"/>
    <w:rsid w:val="00AF70E4"/>
    <w:rsid w:val="00B00296"/>
    <w:rsid w:val="00B01167"/>
    <w:rsid w:val="00B0146A"/>
    <w:rsid w:val="00B0169B"/>
    <w:rsid w:val="00B02396"/>
    <w:rsid w:val="00B03430"/>
    <w:rsid w:val="00B046F2"/>
    <w:rsid w:val="00B04788"/>
    <w:rsid w:val="00B04CF9"/>
    <w:rsid w:val="00B050D1"/>
    <w:rsid w:val="00B05119"/>
    <w:rsid w:val="00B05E09"/>
    <w:rsid w:val="00B06407"/>
    <w:rsid w:val="00B06718"/>
    <w:rsid w:val="00B07412"/>
    <w:rsid w:val="00B074F2"/>
    <w:rsid w:val="00B105B1"/>
    <w:rsid w:val="00B111EB"/>
    <w:rsid w:val="00B1181E"/>
    <w:rsid w:val="00B12FA4"/>
    <w:rsid w:val="00B14441"/>
    <w:rsid w:val="00B144BA"/>
    <w:rsid w:val="00B147E1"/>
    <w:rsid w:val="00B16233"/>
    <w:rsid w:val="00B163F8"/>
    <w:rsid w:val="00B176DC"/>
    <w:rsid w:val="00B17A39"/>
    <w:rsid w:val="00B17E53"/>
    <w:rsid w:val="00B212C5"/>
    <w:rsid w:val="00B21370"/>
    <w:rsid w:val="00B21621"/>
    <w:rsid w:val="00B21ED0"/>
    <w:rsid w:val="00B22905"/>
    <w:rsid w:val="00B22BBF"/>
    <w:rsid w:val="00B2448F"/>
    <w:rsid w:val="00B244F7"/>
    <w:rsid w:val="00B24A98"/>
    <w:rsid w:val="00B24CED"/>
    <w:rsid w:val="00B250A7"/>
    <w:rsid w:val="00B2622D"/>
    <w:rsid w:val="00B267AE"/>
    <w:rsid w:val="00B2691B"/>
    <w:rsid w:val="00B3001F"/>
    <w:rsid w:val="00B3021A"/>
    <w:rsid w:val="00B306B0"/>
    <w:rsid w:val="00B307D1"/>
    <w:rsid w:val="00B30B54"/>
    <w:rsid w:val="00B30C77"/>
    <w:rsid w:val="00B3178D"/>
    <w:rsid w:val="00B31D4C"/>
    <w:rsid w:val="00B338D0"/>
    <w:rsid w:val="00B3424D"/>
    <w:rsid w:val="00B36208"/>
    <w:rsid w:val="00B3698D"/>
    <w:rsid w:val="00B37C7D"/>
    <w:rsid w:val="00B40237"/>
    <w:rsid w:val="00B41265"/>
    <w:rsid w:val="00B426E5"/>
    <w:rsid w:val="00B43637"/>
    <w:rsid w:val="00B43804"/>
    <w:rsid w:val="00B44429"/>
    <w:rsid w:val="00B4529F"/>
    <w:rsid w:val="00B45322"/>
    <w:rsid w:val="00B46A0C"/>
    <w:rsid w:val="00B46A7B"/>
    <w:rsid w:val="00B46E56"/>
    <w:rsid w:val="00B470A0"/>
    <w:rsid w:val="00B47655"/>
    <w:rsid w:val="00B48497"/>
    <w:rsid w:val="00B51C68"/>
    <w:rsid w:val="00B52923"/>
    <w:rsid w:val="00B52966"/>
    <w:rsid w:val="00B532CD"/>
    <w:rsid w:val="00B53769"/>
    <w:rsid w:val="00B54122"/>
    <w:rsid w:val="00B54302"/>
    <w:rsid w:val="00B5441B"/>
    <w:rsid w:val="00B57C29"/>
    <w:rsid w:val="00B60420"/>
    <w:rsid w:val="00B607B2"/>
    <w:rsid w:val="00B610B0"/>
    <w:rsid w:val="00B61213"/>
    <w:rsid w:val="00B613AA"/>
    <w:rsid w:val="00B615CF"/>
    <w:rsid w:val="00B61D1B"/>
    <w:rsid w:val="00B623E5"/>
    <w:rsid w:val="00B625C9"/>
    <w:rsid w:val="00B625EB"/>
    <w:rsid w:val="00B6313F"/>
    <w:rsid w:val="00B63B32"/>
    <w:rsid w:val="00B63FF9"/>
    <w:rsid w:val="00B64606"/>
    <w:rsid w:val="00B6461E"/>
    <w:rsid w:val="00B64B1C"/>
    <w:rsid w:val="00B6531A"/>
    <w:rsid w:val="00B65870"/>
    <w:rsid w:val="00B659F1"/>
    <w:rsid w:val="00B66F49"/>
    <w:rsid w:val="00B6711A"/>
    <w:rsid w:val="00B67EEA"/>
    <w:rsid w:val="00B70EFA"/>
    <w:rsid w:val="00B716CE"/>
    <w:rsid w:val="00B7297D"/>
    <w:rsid w:val="00B72DBB"/>
    <w:rsid w:val="00B73580"/>
    <w:rsid w:val="00B73D67"/>
    <w:rsid w:val="00B73EAD"/>
    <w:rsid w:val="00B75149"/>
    <w:rsid w:val="00B75741"/>
    <w:rsid w:val="00B75B43"/>
    <w:rsid w:val="00B75CBC"/>
    <w:rsid w:val="00B7608D"/>
    <w:rsid w:val="00B77367"/>
    <w:rsid w:val="00B80287"/>
    <w:rsid w:val="00B81820"/>
    <w:rsid w:val="00B81CBC"/>
    <w:rsid w:val="00B81CF8"/>
    <w:rsid w:val="00B82E45"/>
    <w:rsid w:val="00B83743"/>
    <w:rsid w:val="00B8376E"/>
    <w:rsid w:val="00B83B27"/>
    <w:rsid w:val="00B844A2"/>
    <w:rsid w:val="00B8492E"/>
    <w:rsid w:val="00B849B8"/>
    <w:rsid w:val="00B8537A"/>
    <w:rsid w:val="00B85578"/>
    <w:rsid w:val="00B860E6"/>
    <w:rsid w:val="00B87991"/>
    <w:rsid w:val="00B90DDF"/>
    <w:rsid w:val="00B9120E"/>
    <w:rsid w:val="00B9199C"/>
    <w:rsid w:val="00B9255B"/>
    <w:rsid w:val="00B926A4"/>
    <w:rsid w:val="00B936F3"/>
    <w:rsid w:val="00B93A81"/>
    <w:rsid w:val="00B941DB"/>
    <w:rsid w:val="00B955A3"/>
    <w:rsid w:val="00B96666"/>
    <w:rsid w:val="00B9733C"/>
    <w:rsid w:val="00B974BA"/>
    <w:rsid w:val="00B97594"/>
    <w:rsid w:val="00BA05E8"/>
    <w:rsid w:val="00BA140B"/>
    <w:rsid w:val="00BA1956"/>
    <w:rsid w:val="00BA2E76"/>
    <w:rsid w:val="00BA36A9"/>
    <w:rsid w:val="00BA3730"/>
    <w:rsid w:val="00BA434C"/>
    <w:rsid w:val="00BA4356"/>
    <w:rsid w:val="00BA4C48"/>
    <w:rsid w:val="00BA5788"/>
    <w:rsid w:val="00BA5BE0"/>
    <w:rsid w:val="00BA5E43"/>
    <w:rsid w:val="00BA63BC"/>
    <w:rsid w:val="00BA6544"/>
    <w:rsid w:val="00BA68C2"/>
    <w:rsid w:val="00BA71CA"/>
    <w:rsid w:val="00BA72F0"/>
    <w:rsid w:val="00BA78F2"/>
    <w:rsid w:val="00BB046F"/>
    <w:rsid w:val="00BB0DCB"/>
    <w:rsid w:val="00BB2E5D"/>
    <w:rsid w:val="00BB392C"/>
    <w:rsid w:val="00BB4C64"/>
    <w:rsid w:val="00BB51B9"/>
    <w:rsid w:val="00BB6BC8"/>
    <w:rsid w:val="00BC2817"/>
    <w:rsid w:val="00BC37B3"/>
    <w:rsid w:val="00BC39A7"/>
    <w:rsid w:val="00BC39C6"/>
    <w:rsid w:val="00BC5450"/>
    <w:rsid w:val="00BC547B"/>
    <w:rsid w:val="00BC5530"/>
    <w:rsid w:val="00BC5631"/>
    <w:rsid w:val="00BC5F56"/>
    <w:rsid w:val="00BC6D99"/>
    <w:rsid w:val="00BC7199"/>
    <w:rsid w:val="00BD1013"/>
    <w:rsid w:val="00BD1431"/>
    <w:rsid w:val="00BD1B8F"/>
    <w:rsid w:val="00BD1E7F"/>
    <w:rsid w:val="00BD1F38"/>
    <w:rsid w:val="00BD2B3C"/>
    <w:rsid w:val="00BD318D"/>
    <w:rsid w:val="00BD3E21"/>
    <w:rsid w:val="00BD49EA"/>
    <w:rsid w:val="00BD49F9"/>
    <w:rsid w:val="00BD54A3"/>
    <w:rsid w:val="00BD5A9C"/>
    <w:rsid w:val="00BD68AA"/>
    <w:rsid w:val="00BD704A"/>
    <w:rsid w:val="00BD738B"/>
    <w:rsid w:val="00BD7611"/>
    <w:rsid w:val="00BD7CFF"/>
    <w:rsid w:val="00BE0261"/>
    <w:rsid w:val="00BE0426"/>
    <w:rsid w:val="00BE2FA8"/>
    <w:rsid w:val="00BE3994"/>
    <w:rsid w:val="00BE3A4C"/>
    <w:rsid w:val="00BE3BC0"/>
    <w:rsid w:val="00BE4C09"/>
    <w:rsid w:val="00BE6025"/>
    <w:rsid w:val="00BE6055"/>
    <w:rsid w:val="00BE6116"/>
    <w:rsid w:val="00BE62E3"/>
    <w:rsid w:val="00BE70D9"/>
    <w:rsid w:val="00BE7284"/>
    <w:rsid w:val="00BE7781"/>
    <w:rsid w:val="00BE7839"/>
    <w:rsid w:val="00BF0A25"/>
    <w:rsid w:val="00BF1671"/>
    <w:rsid w:val="00BF283C"/>
    <w:rsid w:val="00BF37F6"/>
    <w:rsid w:val="00BF387B"/>
    <w:rsid w:val="00BF3CFC"/>
    <w:rsid w:val="00BF5884"/>
    <w:rsid w:val="00BF65BD"/>
    <w:rsid w:val="00BF6D57"/>
    <w:rsid w:val="00C003B3"/>
    <w:rsid w:val="00C00914"/>
    <w:rsid w:val="00C01D55"/>
    <w:rsid w:val="00C027AB"/>
    <w:rsid w:val="00C02E39"/>
    <w:rsid w:val="00C0369E"/>
    <w:rsid w:val="00C0373F"/>
    <w:rsid w:val="00C0490D"/>
    <w:rsid w:val="00C05C5E"/>
    <w:rsid w:val="00C0675A"/>
    <w:rsid w:val="00C067A5"/>
    <w:rsid w:val="00C06996"/>
    <w:rsid w:val="00C06E59"/>
    <w:rsid w:val="00C07815"/>
    <w:rsid w:val="00C10332"/>
    <w:rsid w:val="00C10C1A"/>
    <w:rsid w:val="00C11695"/>
    <w:rsid w:val="00C11B88"/>
    <w:rsid w:val="00C121BB"/>
    <w:rsid w:val="00C121EF"/>
    <w:rsid w:val="00C12378"/>
    <w:rsid w:val="00C1275F"/>
    <w:rsid w:val="00C13C2A"/>
    <w:rsid w:val="00C13D48"/>
    <w:rsid w:val="00C1405B"/>
    <w:rsid w:val="00C14497"/>
    <w:rsid w:val="00C161EE"/>
    <w:rsid w:val="00C16766"/>
    <w:rsid w:val="00C16B72"/>
    <w:rsid w:val="00C17911"/>
    <w:rsid w:val="00C17B81"/>
    <w:rsid w:val="00C17F93"/>
    <w:rsid w:val="00C211CE"/>
    <w:rsid w:val="00C21CEE"/>
    <w:rsid w:val="00C229CC"/>
    <w:rsid w:val="00C22B5A"/>
    <w:rsid w:val="00C22E53"/>
    <w:rsid w:val="00C239BD"/>
    <w:rsid w:val="00C24F30"/>
    <w:rsid w:val="00C2550A"/>
    <w:rsid w:val="00C256FA"/>
    <w:rsid w:val="00C26191"/>
    <w:rsid w:val="00C26644"/>
    <w:rsid w:val="00C2723F"/>
    <w:rsid w:val="00C273D6"/>
    <w:rsid w:val="00C30A9D"/>
    <w:rsid w:val="00C30C48"/>
    <w:rsid w:val="00C31B19"/>
    <w:rsid w:val="00C31C78"/>
    <w:rsid w:val="00C33C4D"/>
    <w:rsid w:val="00C35962"/>
    <w:rsid w:val="00C35ECA"/>
    <w:rsid w:val="00C360E2"/>
    <w:rsid w:val="00C3630F"/>
    <w:rsid w:val="00C3649D"/>
    <w:rsid w:val="00C365CC"/>
    <w:rsid w:val="00C367B5"/>
    <w:rsid w:val="00C367B8"/>
    <w:rsid w:val="00C36C80"/>
    <w:rsid w:val="00C37250"/>
    <w:rsid w:val="00C37708"/>
    <w:rsid w:val="00C40670"/>
    <w:rsid w:val="00C4081F"/>
    <w:rsid w:val="00C41943"/>
    <w:rsid w:val="00C419C6"/>
    <w:rsid w:val="00C41A7C"/>
    <w:rsid w:val="00C42621"/>
    <w:rsid w:val="00C42E24"/>
    <w:rsid w:val="00C43923"/>
    <w:rsid w:val="00C43C1F"/>
    <w:rsid w:val="00C43E51"/>
    <w:rsid w:val="00C44298"/>
    <w:rsid w:val="00C4434C"/>
    <w:rsid w:val="00C44683"/>
    <w:rsid w:val="00C454E5"/>
    <w:rsid w:val="00C45850"/>
    <w:rsid w:val="00C4596A"/>
    <w:rsid w:val="00C4628C"/>
    <w:rsid w:val="00C465BF"/>
    <w:rsid w:val="00C46D29"/>
    <w:rsid w:val="00C46EF4"/>
    <w:rsid w:val="00C47420"/>
    <w:rsid w:val="00C47857"/>
    <w:rsid w:val="00C50331"/>
    <w:rsid w:val="00C51044"/>
    <w:rsid w:val="00C511A5"/>
    <w:rsid w:val="00C5131C"/>
    <w:rsid w:val="00C51BEA"/>
    <w:rsid w:val="00C52115"/>
    <w:rsid w:val="00C52454"/>
    <w:rsid w:val="00C54E9B"/>
    <w:rsid w:val="00C54F6F"/>
    <w:rsid w:val="00C5556B"/>
    <w:rsid w:val="00C5696C"/>
    <w:rsid w:val="00C56974"/>
    <w:rsid w:val="00C56C20"/>
    <w:rsid w:val="00C57639"/>
    <w:rsid w:val="00C57BCA"/>
    <w:rsid w:val="00C60414"/>
    <w:rsid w:val="00C61054"/>
    <w:rsid w:val="00C611F1"/>
    <w:rsid w:val="00C617A4"/>
    <w:rsid w:val="00C61C53"/>
    <w:rsid w:val="00C622CD"/>
    <w:rsid w:val="00C62DA9"/>
    <w:rsid w:val="00C632D1"/>
    <w:rsid w:val="00C6334B"/>
    <w:rsid w:val="00C635C8"/>
    <w:rsid w:val="00C642D5"/>
    <w:rsid w:val="00C64578"/>
    <w:rsid w:val="00C646DC"/>
    <w:rsid w:val="00C64A8C"/>
    <w:rsid w:val="00C64C55"/>
    <w:rsid w:val="00C658EE"/>
    <w:rsid w:val="00C65969"/>
    <w:rsid w:val="00C65A32"/>
    <w:rsid w:val="00C65D2D"/>
    <w:rsid w:val="00C6605E"/>
    <w:rsid w:val="00C661DE"/>
    <w:rsid w:val="00C6724A"/>
    <w:rsid w:val="00C675B3"/>
    <w:rsid w:val="00C67655"/>
    <w:rsid w:val="00C67A36"/>
    <w:rsid w:val="00C70033"/>
    <w:rsid w:val="00C7031C"/>
    <w:rsid w:val="00C70A73"/>
    <w:rsid w:val="00C7161E"/>
    <w:rsid w:val="00C716CC"/>
    <w:rsid w:val="00C717A1"/>
    <w:rsid w:val="00C72308"/>
    <w:rsid w:val="00C7233E"/>
    <w:rsid w:val="00C7255C"/>
    <w:rsid w:val="00C72A02"/>
    <w:rsid w:val="00C73922"/>
    <w:rsid w:val="00C755D1"/>
    <w:rsid w:val="00C75B33"/>
    <w:rsid w:val="00C762E6"/>
    <w:rsid w:val="00C76B9C"/>
    <w:rsid w:val="00C77049"/>
    <w:rsid w:val="00C777F3"/>
    <w:rsid w:val="00C77B16"/>
    <w:rsid w:val="00C80BE9"/>
    <w:rsid w:val="00C80F2D"/>
    <w:rsid w:val="00C81BE3"/>
    <w:rsid w:val="00C81D12"/>
    <w:rsid w:val="00C8272F"/>
    <w:rsid w:val="00C83033"/>
    <w:rsid w:val="00C839B0"/>
    <w:rsid w:val="00C84747"/>
    <w:rsid w:val="00C85103"/>
    <w:rsid w:val="00C865E4"/>
    <w:rsid w:val="00C86701"/>
    <w:rsid w:val="00C87216"/>
    <w:rsid w:val="00C87229"/>
    <w:rsid w:val="00C872C8"/>
    <w:rsid w:val="00C875A1"/>
    <w:rsid w:val="00C8776B"/>
    <w:rsid w:val="00C87D2D"/>
    <w:rsid w:val="00C90107"/>
    <w:rsid w:val="00C9084D"/>
    <w:rsid w:val="00C91EC5"/>
    <w:rsid w:val="00C92055"/>
    <w:rsid w:val="00C92E0C"/>
    <w:rsid w:val="00C93489"/>
    <w:rsid w:val="00C934AD"/>
    <w:rsid w:val="00C94662"/>
    <w:rsid w:val="00C95CF4"/>
    <w:rsid w:val="00C96FF5"/>
    <w:rsid w:val="00C97203"/>
    <w:rsid w:val="00C97944"/>
    <w:rsid w:val="00CA00C3"/>
    <w:rsid w:val="00CA00CB"/>
    <w:rsid w:val="00CA0629"/>
    <w:rsid w:val="00CA09A4"/>
    <w:rsid w:val="00CA0CD6"/>
    <w:rsid w:val="00CA0D45"/>
    <w:rsid w:val="00CA1448"/>
    <w:rsid w:val="00CA16F7"/>
    <w:rsid w:val="00CA2BC2"/>
    <w:rsid w:val="00CA30B2"/>
    <w:rsid w:val="00CA4B12"/>
    <w:rsid w:val="00CA5456"/>
    <w:rsid w:val="00CA575D"/>
    <w:rsid w:val="00CA5CC6"/>
    <w:rsid w:val="00CA64CC"/>
    <w:rsid w:val="00CA66FC"/>
    <w:rsid w:val="00CA699F"/>
    <w:rsid w:val="00CA6BE5"/>
    <w:rsid w:val="00CA6C65"/>
    <w:rsid w:val="00CA78DF"/>
    <w:rsid w:val="00CA7C41"/>
    <w:rsid w:val="00CA7D4D"/>
    <w:rsid w:val="00CB047D"/>
    <w:rsid w:val="00CB05D6"/>
    <w:rsid w:val="00CB0CE6"/>
    <w:rsid w:val="00CB0E4E"/>
    <w:rsid w:val="00CB1442"/>
    <w:rsid w:val="00CB2F1E"/>
    <w:rsid w:val="00CB31A5"/>
    <w:rsid w:val="00CB36F9"/>
    <w:rsid w:val="00CB394C"/>
    <w:rsid w:val="00CB494A"/>
    <w:rsid w:val="00CB4B99"/>
    <w:rsid w:val="00CB573B"/>
    <w:rsid w:val="00CB5860"/>
    <w:rsid w:val="00CB5995"/>
    <w:rsid w:val="00CB5C7D"/>
    <w:rsid w:val="00CB68EC"/>
    <w:rsid w:val="00CB6DA7"/>
    <w:rsid w:val="00CB79A2"/>
    <w:rsid w:val="00CB7C3F"/>
    <w:rsid w:val="00CB7E6D"/>
    <w:rsid w:val="00CC0574"/>
    <w:rsid w:val="00CC12FE"/>
    <w:rsid w:val="00CC13CB"/>
    <w:rsid w:val="00CC186A"/>
    <w:rsid w:val="00CC1B24"/>
    <w:rsid w:val="00CC1CA6"/>
    <w:rsid w:val="00CC2443"/>
    <w:rsid w:val="00CC2FE0"/>
    <w:rsid w:val="00CC343C"/>
    <w:rsid w:val="00CC4304"/>
    <w:rsid w:val="00CC4370"/>
    <w:rsid w:val="00CC45DA"/>
    <w:rsid w:val="00CC4669"/>
    <w:rsid w:val="00CC5AC8"/>
    <w:rsid w:val="00CC677F"/>
    <w:rsid w:val="00CC6DC7"/>
    <w:rsid w:val="00CC7BB2"/>
    <w:rsid w:val="00CC7CBD"/>
    <w:rsid w:val="00CD0398"/>
    <w:rsid w:val="00CD0AD5"/>
    <w:rsid w:val="00CD0D2C"/>
    <w:rsid w:val="00CD0EDF"/>
    <w:rsid w:val="00CD1632"/>
    <w:rsid w:val="00CD19E4"/>
    <w:rsid w:val="00CD2AB8"/>
    <w:rsid w:val="00CD2CA3"/>
    <w:rsid w:val="00CD35D0"/>
    <w:rsid w:val="00CD3E55"/>
    <w:rsid w:val="00CD476D"/>
    <w:rsid w:val="00CD524C"/>
    <w:rsid w:val="00CD57F3"/>
    <w:rsid w:val="00CD700E"/>
    <w:rsid w:val="00CD795D"/>
    <w:rsid w:val="00CE09B0"/>
    <w:rsid w:val="00CE0E4C"/>
    <w:rsid w:val="00CE0F20"/>
    <w:rsid w:val="00CE1EA3"/>
    <w:rsid w:val="00CE21D1"/>
    <w:rsid w:val="00CE2909"/>
    <w:rsid w:val="00CE2B6E"/>
    <w:rsid w:val="00CE2C8C"/>
    <w:rsid w:val="00CE32BC"/>
    <w:rsid w:val="00CE3E64"/>
    <w:rsid w:val="00CE4562"/>
    <w:rsid w:val="00CE4581"/>
    <w:rsid w:val="00CE466C"/>
    <w:rsid w:val="00CE4863"/>
    <w:rsid w:val="00CE4F28"/>
    <w:rsid w:val="00CE52C6"/>
    <w:rsid w:val="00CE5B27"/>
    <w:rsid w:val="00CE5E96"/>
    <w:rsid w:val="00CE6AD8"/>
    <w:rsid w:val="00CE6D8C"/>
    <w:rsid w:val="00CE702F"/>
    <w:rsid w:val="00CE75F9"/>
    <w:rsid w:val="00CE7711"/>
    <w:rsid w:val="00CF0398"/>
    <w:rsid w:val="00CF045A"/>
    <w:rsid w:val="00CF06B2"/>
    <w:rsid w:val="00CF2035"/>
    <w:rsid w:val="00CF2D5E"/>
    <w:rsid w:val="00CF2F07"/>
    <w:rsid w:val="00CF308B"/>
    <w:rsid w:val="00CF366D"/>
    <w:rsid w:val="00CF3F5F"/>
    <w:rsid w:val="00CF4281"/>
    <w:rsid w:val="00CF6353"/>
    <w:rsid w:val="00CF6650"/>
    <w:rsid w:val="00CF6C61"/>
    <w:rsid w:val="00CF6C93"/>
    <w:rsid w:val="00CF71DA"/>
    <w:rsid w:val="00CF74F7"/>
    <w:rsid w:val="00CF7552"/>
    <w:rsid w:val="00CF76B7"/>
    <w:rsid w:val="00CF78F2"/>
    <w:rsid w:val="00D01390"/>
    <w:rsid w:val="00D03471"/>
    <w:rsid w:val="00D0445A"/>
    <w:rsid w:val="00D046EB"/>
    <w:rsid w:val="00D04B9D"/>
    <w:rsid w:val="00D04EBD"/>
    <w:rsid w:val="00D05EAF"/>
    <w:rsid w:val="00D063FC"/>
    <w:rsid w:val="00D07D1E"/>
    <w:rsid w:val="00D07D4B"/>
    <w:rsid w:val="00D07E37"/>
    <w:rsid w:val="00D07FDE"/>
    <w:rsid w:val="00D10545"/>
    <w:rsid w:val="00D11C71"/>
    <w:rsid w:val="00D1393A"/>
    <w:rsid w:val="00D1432E"/>
    <w:rsid w:val="00D1449B"/>
    <w:rsid w:val="00D14650"/>
    <w:rsid w:val="00D17983"/>
    <w:rsid w:val="00D17C66"/>
    <w:rsid w:val="00D201A4"/>
    <w:rsid w:val="00D201D5"/>
    <w:rsid w:val="00D2144E"/>
    <w:rsid w:val="00D23649"/>
    <w:rsid w:val="00D2367F"/>
    <w:rsid w:val="00D24009"/>
    <w:rsid w:val="00D242D2"/>
    <w:rsid w:val="00D24B07"/>
    <w:rsid w:val="00D24B53"/>
    <w:rsid w:val="00D25176"/>
    <w:rsid w:val="00D26D99"/>
    <w:rsid w:val="00D26F14"/>
    <w:rsid w:val="00D26F88"/>
    <w:rsid w:val="00D277E6"/>
    <w:rsid w:val="00D27925"/>
    <w:rsid w:val="00D27B5A"/>
    <w:rsid w:val="00D30B44"/>
    <w:rsid w:val="00D319E2"/>
    <w:rsid w:val="00D32532"/>
    <w:rsid w:val="00D351C7"/>
    <w:rsid w:val="00D36910"/>
    <w:rsid w:val="00D36E40"/>
    <w:rsid w:val="00D375AF"/>
    <w:rsid w:val="00D37A9D"/>
    <w:rsid w:val="00D37F06"/>
    <w:rsid w:val="00D4073D"/>
    <w:rsid w:val="00D409AF"/>
    <w:rsid w:val="00D41853"/>
    <w:rsid w:val="00D421CB"/>
    <w:rsid w:val="00D42235"/>
    <w:rsid w:val="00D4341A"/>
    <w:rsid w:val="00D439A4"/>
    <w:rsid w:val="00D43BCC"/>
    <w:rsid w:val="00D4448D"/>
    <w:rsid w:val="00D4495C"/>
    <w:rsid w:val="00D44E01"/>
    <w:rsid w:val="00D45261"/>
    <w:rsid w:val="00D46939"/>
    <w:rsid w:val="00D46B90"/>
    <w:rsid w:val="00D470C1"/>
    <w:rsid w:val="00D476E9"/>
    <w:rsid w:val="00D47AA1"/>
    <w:rsid w:val="00D50E8C"/>
    <w:rsid w:val="00D50EEA"/>
    <w:rsid w:val="00D51B1D"/>
    <w:rsid w:val="00D51CE7"/>
    <w:rsid w:val="00D51EAD"/>
    <w:rsid w:val="00D536F1"/>
    <w:rsid w:val="00D5375B"/>
    <w:rsid w:val="00D54865"/>
    <w:rsid w:val="00D549E7"/>
    <w:rsid w:val="00D56D4B"/>
    <w:rsid w:val="00D6048C"/>
    <w:rsid w:val="00D60776"/>
    <w:rsid w:val="00D610DC"/>
    <w:rsid w:val="00D613A6"/>
    <w:rsid w:val="00D61F62"/>
    <w:rsid w:val="00D6248E"/>
    <w:rsid w:val="00D63073"/>
    <w:rsid w:val="00D632AA"/>
    <w:rsid w:val="00D63802"/>
    <w:rsid w:val="00D63994"/>
    <w:rsid w:val="00D645FD"/>
    <w:rsid w:val="00D64838"/>
    <w:rsid w:val="00D655AA"/>
    <w:rsid w:val="00D65B2C"/>
    <w:rsid w:val="00D65BAC"/>
    <w:rsid w:val="00D65C54"/>
    <w:rsid w:val="00D66B82"/>
    <w:rsid w:val="00D66C0F"/>
    <w:rsid w:val="00D676CB"/>
    <w:rsid w:val="00D67D79"/>
    <w:rsid w:val="00D700AF"/>
    <w:rsid w:val="00D700C8"/>
    <w:rsid w:val="00D703F1"/>
    <w:rsid w:val="00D70CE4"/>
    <w:rsid w:val="00D70CE8"/>
    <w:rsid w:val="00D7179F"/>
    <w:rsid w:val="00D717BC"/>
    <w:rsid w:val="00D71A1C"/>
    <w:rsid w:val="00D72662"/>
    <w:rsid w:val="00D727A9"/>
    <w:rsid w:val="00D7302A"/>
    <w:rsid w:val="00D73253"/>
    <w:rsid w:val="00D73A48"/>
    <w:rsid w:val="00D73AF0"/>
    <w:rsid w:val="00D74110"/>
    <w:rsid w:val="00D748FA"/>
    <w:rsid w:val="00D75A55"/>
    <w:rsid w:val="00D75C27"/>
    <w:rsid w:val="00D76A45"/>
    <w:rsid w:val="00D7723E"/>
    <w:rsid w:val="00D77384"/>
    <w:rsid w:val="00D77D9A"/>
    <w:rsid w:val="00D77DAF"/>
    <w:rsid w:val="00D7FAE8"/>
    <w:rsid w:val="00D80733"/>
    <w:rsid w:val="00D8135A"/>
    <w:rsid w:val="00D813A1"/>
    <w:rsid w:val="00D8166D"/>
    <w:rsid w:val="00D82300"/>
    <w:rsid w:val="00D83D07"/>
    <w:rsid w:val="00D844C2"/>
    <w:rsid w:val="00D846C8"/>
    <w:rsid w:val="00D8473A"/>
    <w:rsid w:val="00D8485C"/>
    <w:rsid w:val="00D85151"/>
    <w:rsid w:val="00D85A4A"/>
    <w:rsid w:val="00D86DF2"/>
    <w:rsid w:val="00D86E2F"/>
    <w:rsid w:val="00D8706B"/>
    <w:rsid w:val="00D877D5"/>
    <w:rsid w:val="00D9172C"/>
    <w:rsid w:val="00D91A19"/>
    <w:rsid w:val="00D91D50"/>
    <w:rsid w:val="00D92962"/>
    <w:rsid w:val="00D92C0C"/>
    <w:rsid w:val="00D93D53"/>
    <w:rsid w:val="00D948F9"/>
    <w:rsid w:val="00D94ACE"/>
    <w:rsid w:val="00D950C9"/>
    <w:rsid w:val="00D95DA6"/>
    <w:rsid w:val="00D95F52"/>
    <w:rsid w:val="00D96B48"/>
    <w:rsid w:val="00D970A2"/>
    <w:rsid w:val="00D976AE"/>
    <w:rsid w:val="00D97705"/>
    <w:rsid w:val="00D97732"/>
    <w:rsid w:val="00D97858"/>
    <w:rsid w:val="00D97FF5"/>
    <w:rsid w:val="00DA07AA"/>
    <w:rsid w:val="00DA2645"/>
    <w:rsid w:val="00DA3185"/>
    <w:rsid w:val="00DA3317"/>
    <w:rsid w:val="00DA4029"/>
    <w:rsid w:val="00DA4796"/>
    <w:rsid w:val="00DA4ECA"/>
    <w:rsid w:val="00DA6C16"/>
    <w:rsid w:val="00DB05CF"/>
    <w:rsid w:val="00DB069D"/>
    <w:rsid w:val="00DB0D52"/>
    <w:rsid w:val="00DB0DA7"/>
    <w:rsid w:val="00DB1533"/>
    <w:rsid w:val="00DB2727"/>
    <w:rsid w:val="00DB27AD"/>
    <w:rsid w:val="00DB2E59"/>
    <w:rsid w:val="00DB3562"/>
    <w:rsid w:val="00DB3936"/>
    <w:rsid w:val="00DB3981"/>
    <w:rsid w:val="00DB39E8"/>
    <w:rsid w:val="00DB3C6B"/>
    <w:rsid w:val="00DB41D6"/>
    <w:rsid w:val="00DB4C0A"/>
    <w:rsid w:val="00DB4FC5"/>
    <w:rsid w:val="00DB4FD5"/>
    <w:rsid w:val="00DB5E73"/>
    <w:rsid w:val="00DB60EF"/>
    <w:rsid w:val="00DB687A"/>
    <w:rsid w:val="00DC0630"/>
    <w:rsid w:val="00DC117B"/>
    <w:rsid w:val="00DC120D"/>
    <w:rsid w:val="00DC1969"/>
    <w:rsid w:val="00DC1A27"/>
    <w:rsid w:val="00DC1B73"/>
    <w:rsid w:val="00DC1F78"/>
    <w:rsid w:val="00DC2265"/>
    <w:rsid w:val="00DC2670"/>
    <w:rsid w:val="00DC2831"/>
    <w:rsid w:val="00DC2E1F"/>
    <w:rsid w:val="00DC34CE"/>
    <w:rsid w:val="00DC35AC"/>
    <w:rsid w:val="00DC3895"/>
    <w:rsid w:val="00DC39FB"/>
    <w:rsid w:val="00DC4946"/>
    <w:rsid w:val="00DC53E3"/>
    <w:rsid w:val="00DC552C"/>
    <w:rsid w:val="00DC55C4"/>
    <w:rsid w:val="00DC55F0"/>
    <w:rsid w:val="00DC69A0"/>
    <w:rsid w:val="00DC6F64"/>
    <w:rsid w:val="00DC7945"/>
    <w:rsid w:val="00DC7F1A"/>
    <w:rsid w:val="00DD0B24"/>
    <w:rsid w:val="00DD12B0"/>
    <w:rsid w:val="00DD2688"/>
    <w:rsid w:val="00DD27A6"/>
    <w:rsid w:val="00DD2905"/>
    <w:rsid w:val="00DD2B7B"/>
    <w:rsid w:val="00DD309B"/>
    <w:rsid w:val="00DD3485"/>
    <w:rsid w:val="00DD34A8"/>
    <w:rsid w:val="00DD3843"/>
    <w:rsid w:val="00DD3E4C"/>
    <w:rsid w:val="00DD4903"/>
    <w:rsid w:val="00DD4A08"/>
    <w:rsid w:val="00DD4A6A"/>
    <w:rsid w:val="00DD4EB6"/>
    <w:rsid w:val="00DD6553"/>
    <w:rsid w:val="00DD697D"/>
    <w:rsid w:val="00DD6FDB"/>
    <w:rsid w:val="00DD7114"/>
    <w:rsid w:val="00DD72E6"/>
    <w:rsid w:val="00DD7938"/>
    <w:rsid w:val="00DE00B0"/>
    <w:rsid w:val="00DE0AC8"/>
    <w:rsid w:val="00DE0E62"/>
    <w:rsid w:val="00DE17CC"/>
    <w:rsid w:val="00DE2190"/>
    <w:rsid w:val="00DE2370"/>
    <w:rsid w:val="00DE2BC4"/>
    <w:rsid w:val="00DE3009"/>
    <w:rsid w:val="00DE362F"/>
    <w:rsid w:val="00DE38A3"/>
    <w:rsid w:val="00DE39CA"/>
    <w:rsid w:val="00DE4EC4"/>
    <w:rsid w:val="00DE4F4F"/>
    <w:rsid w:val="00DE5651"/>
    <w:rsid w:val="00DE5DA1"/>
    <w:rsid w:val="00DE707C"/>
    <w:rsid w:val="00DE70E3"/>
    <w:rsid w:val="00DE754D"/>
    <w:rsid w:val="00DF02AD"/>
    <w:rsid w:val="00DF0935"/>
    <w:rsid w:val="00DF0B10"/>
    <w:rsid w:val="00DF135E"/>
    <w:rsid w:val="00DF139E"/>
    <w:rsid w:val="00DF170A"/>
    <w:rsid w:val="00DF1917"/>
    <w:rsid w:val="00DF25D2"/>
    <w:rsid w:val="00DF319B"/>
    <w:rsid w:val="00DF33C9"/>
    <w:rsid w:val="00DF38C9"/>
    <w:rsid w:val="00DF3A82"/>
    <w:rsid w:val="00DF4FED"/>
    <w:rsid w:val="00DF5771"/>
    <w:rsid w:val="00DF5CD0"/>
    <w:rsid w:val="00DF6222"/>
    <w:rsid w:val="00DF71D6"/>
    <w:rsid w:val="00DF7846"/>
    <w:rsid w:val="00E0002E"/>
    <w:rsid w:val="00E00317"/>
    <w:rsid w:val="00E00379"/>
    <w:rsid w:val="00E01776"/>
    <w:rsid w:val="00E0299C"/>
    <w:rsid w:val="00E02FC9"/>
    <w:rsid w:val="00E038B1"/>
    <w:rsid w:val="00E03F9F"/>
    <w:rsid w:val="00E04905"/>
    <w:rsid w:val="00E05059"/>
    <w:rsid w:val="00E069BD"/>
    <w:rsid w:val="00E07282"/>
    <w:rsid w:val="00E0784D"/>
    <w:rsid w:val="00E07F7C"/>
    <w:rsid w:val="00E102F8"/>
    <w:rsid w:val="00E104B2"/>
    <w:rsid w:val="00E11EF4"/>
    <w:rsid w:val="00E1224D"/>
    <w:rsid w:val="00E1331E"/>
    <w:rsid w:val="00E13778"/>
    <w:rsid w:val="00E142E8"/>
    <w:rsid w:val="00E14547"/>
    <w:rsid w:val="00E151BB"/>
    <w:rsid w:val="00E161B1"/>
    <w:rsid w:val="00E163E6"/>
    <w:rsid w:val="00E172D1"/>
    <w:rsid w:val="00E1754A"/>
    <w:rsid w:val="00E17760"/>
    <w:rsid w:val="00E1BE6F"/>
    <w:rsid w:val="00E20505"/>
    <w:rsid w:val="00E20D05"/>
    <w:rsid w:val="00E217F4"/>
    <w:rsid w:val="00E2187F"/>
    <w:rsid w:val="00E220FA"/>
    <w:rsid w:val="00E22613"/>
    <w:rsid w:val="00E2340D"/>
    <w:rsid w:val="00E23417"/>
    <w:rsid w:val="00E23D9A"/>
    <w:rsid w:val="00E258E8"/>
    <w:rsid w:val="00E25D95"/>
    <w:rsid w:val="00E25F57"/>
    <w:rsid w:val="00E26123"/>
    <w:rsid w:val="00E266A6"/>
    <w:rsid w:val="00E269AC"/>
    <w:rsid w:val="00E27219"/>
    <w:rsid w:val="00E27710"/>
    <w:rsid w:val="00E27957"/>
    <w:rsid w:val="00E27DE8"/>
    <w:rsid w:val="00E30194"/>
    <w:rsid w:val="00E30363"/>
    <w:rsid w:val="00E31372"/>
    <w:rsid w:val="00E31A2E"/>
    <w:rsid w:val="00E32061"/>
    <w:rsid w:val="00E329AD"/>
    <w:rsid w:val="00E333E2"/>
    <w:rsid w:val="00E3350D"/>
    <w:rsid w:val="00E33C04"/>
    <w:rsid w:val="00E344B0"/>
    <w:rsid w:val="00E34697"/>
    <w:rsid w:val="00E34F6E"/>
    <w:rsid w:val="00E357AE"/>
    <w:rsid w:val="00E35CB9"/>
    <w:rsid w:val="00E3666F"/>
    <w:rsid w:val="00E36F7F"/>
    <w:rsid w:val="00E37017"/>
    <w:rsid w:val="00E373E6"/>
    <w:rsid w:val="00E37B95"/>
    <w:rsid w:val="00E405CF"/>
    <w:rsid w:val="00E407F5"/>
    <w:rsid w:val="00E415BC"/>
    <w:rsid w:val="00E4199D"/>
    <w:rsid w:val="00E41E48"/>
    <w:rsid w:val="00E4284A"/>
    <w:rsid w:val="00E42B22"/>
    <w:rsid w:val="00E4343E"/>
    <w:rsid w:val="00E44015"/>
    <w:rsid w:val="00E4483C"/>
    <w:rsid w:val="00E44ABB"/>
    <w:rsid w:val="00E45C68"/>
    <w:rsid w:val="00E4747D"/>
    <w:rsid w:val="00E4751E"/>
    <w:rsid w:val="00E47F78"/>
    <w:rsid w:val="00E504E6"/>
    <w:rsid w:val="00E50E38"/>
    <w:rsid w:val="00E51DC9"/>
    <w:rsid w:val="00E51DDA"/>
    <w:rsid w:val="00E523B0"/>
    <w:rsid w:val="00E52F7B"/>
    <w:rsid w:val="00E531DD"/>
    <w:rsid w:val="00E5328E"/>
    <w:rsid w:val="00E53786"/>
    <w:rsid w:val="00E53A26"/>
    <w:rsid w:val="00E53DD7"/>
    <w:rsid w:val="00E5431D"/>
    <w:rsid w:val="00E543B8"/>
    <w:rsid w:val="00E54656"/>
    <w:rsid w:val="00E549C2"/>
    <w:rsid w:val="00E55245"/>
    <w:rsid w:val="00E55458"/>
    <w:rsid w:val="00E559BF"/>
    <w:rsid w:val="00E5629D"/>
    <w:rsid w:val="00E5645A"/>
    <w:rsid w:val="00E56483"/>
    <w:rsid w:val="00E568F9"/>
    <w:rsid w:val="00E56FEA"/>
    <w:rsid w:val="00E578A7"/>
    <w:rsid w:val="00E5796A"/>
    <w:rsid w:val="00E6073E"/>
    <w:rsid w:val="00E61038"/>
    <w:rsid w:val="00E6110B"/>
    <w:rsid w:val="00E614D5"/>
    <w:rsid w:val="00E61B88"/>
    <w:rsid w:val="00E61C8A"/>
    <w:rsid w:val="00E6224C"/>
    <w:rsid w:val="00E63107"/>
    <w:rsid w:val="00E636D6"/>
    <w:rsid w:val="00E645D9"/>
    <w:rsid w:val="00E64980"/>
    <w:rsid w:val="00E6506A"/>
    <w:rsid w:val="00E65777"/>
    <w:rsid w:val="00E66CF6"/>
    <w:rsid w:val="00E67400"/>
    <w:rsid w:val="00E7068B"/>
    <w:rsid w:val="00E70D6F"/>
    <w:rsid w:val="00E716E2"/>
    <w:rsid w:val="00E71A39"/>
    <w:rsid w:val="00E71B84"/>
    <w:rsid w:val="00E72150"/>
    <w:rsid w:val="00E72F9B"/>
    <w:rsid w:val="00E7329B"/>
    <w:rsid w:val="00E73B0B"/>
    <w:rsid w:val="00E74002"/>
    <w:rsid w:val="00E74763"/>
    <w:rsid w:val="00E750EA"/>
    <w:rsid w:val="00E75B49"/>
    <w:rsid w:val="00E761CB"/>
    <w:rsid w:val="00E764D5"/>
    <w:rsid w:val="00E7681F"/>
    <w:rsid w:val="00E76A4C"/>
    <w:rsid w:val="00E76F9D"/>
    <w:rsid w:val="00E77357"/>
    <w:rsid w:val="00E77F27"/>
    <w:rsid w:val="00E804C5"/>
    <w:rsid w:val="00E80E21"/>
    <w:rsid w:val="00E810BB"/>
    <w:rsid w:val="00E81373"/>
    <w:rsid w:val="00E81F55"/>
    <w:rsid w:val="00E824BD"/>
    <w:rsid w:val="00E84016"/>
    <w:rsid w:val="00E847A5"/>
    <w:rsid w:val="00E84B6B"/>
    <w:rsid w:val="00E85086"/>
    <w:rsid w:val="00E850F4"/>
    <w:rsid w:val="00E85EC2"/>
    <w:rsid w:val="00E86924"/>
    <w:rsid w:val="00E86F56"/>
    <w:rsid w:val="00E87A67"/>
    <w:rsid w:val="00E90B1F"/>
    <w:rsid w:val="00E91457"/>
    <w:rsid w:val="00E919E6"/>
    <w:rsid w:val="00E92169"/>
    <w:rsid w:val="00E92F82"/>
    <w:rsid w:val="00E92FF3"/>
    <w:rsid w:val="00E93269"/>
    <w:rsid w:val="00E93369"/>
    <w:rsid w:val="00E936A7"/>
    <w:rsid w:val="00E93E4B"/>
    <w:rsid w:val="00E93E59"/>
    <w:rsid w:val="00E93F07"/>
    <w:rsid w:val="00E941C8"/>
    <w:rsid w:val="00E944DD"/>
    <w:rsid w:val="00E948AF"/>
    <w:rsid w:val="00E94E7E"/>
    <w:rsid w:val="00E95007"/>
    <w:rsid w:val="00E9580C"/>
    <w:rsid w:val="00E95CF2"/>
    <w:rsid w:val="00E9687E"/>
    <w:rsid w:val="00E97B8D"/>
    <w:rsid w:val="00E97F0E"/>
    <w:rsid w:val="00EA027C"/>
    <w:rsid w:val="00EA0C67"/>
    <w:rsid w:val="00EA14D8"/>
    <w:rsid w:val="00EA1EB8"/>
    <w:rsid w:val="00EA26CD"/>
    <w:rsid w:val="00EA3441"/>
    <w:rsid w:val="00EA3AA7"/>
    <w:rsid w:val="00EA3FF9"/>
    <w:rsid w:val="00EA4800"/>
    <w:rsid w:val="00EA4E9A"/>
    <w:rsid w:val="00EA50AB"/>
    <w:rsid w:val="00EA5FE7"/>
    <w:rsid w:val="00EA6540"/>
    <w:rsid w:val="00EA6D98"/>
    <w:rsid w:val="00EA7175"/>
    <w:rsid w:val="00EA7332"/>
    <w:rsid w:val="00EA7C14"/>
    <w:rsid w:val="00EB0146"/>
    <w:rsid w:val="00EB031D"/>
    <w:rsid w:val="00EB0679"/>
    <w:rsid w:val="00EB13CE"/>
    <w:rsid w:val="00EB1D7A"/>
    <w:rsid w:val="00EB20D4"/>
    <w:rsid w:val="00EB2335"/>
    <w:rsid w:val="00EB292C"/>
    <w:rsid w:val="00EB2ABA"/>
    <w:rsid w:val="00EB3118"/>
    <w:rsid w:val="00EB315E"/>
    <w:rsid w:val="00EB3610"/>
    <w:rsid w:val="00EB36D7"/>
    <w:rsid w:val="00EB3C13"/>
    <w:rsid w:val="00EB458A"/>
    <w:rsid w:val="00EB4650"/>
    <w:rsid w:val="00EB4662"/>
    <w:rsid w:val="00EB5134"/>
    <w:rsid w:val="00EB55EA"/>
    <w:rsid w:val="00EB62DA"/>
    <w:rsid w:val="00EB6B54"/>
    <w:rsid w:val="00EB72FF"/>
    <w:rsid w:val="00EB7AC2"/>
    <w:rsid w:val="00EC057F"/>
    <w:rsid w:val="00EC0CA2"/>
    <w:rsid w:val="00EC0E8F"/>
    <w:rsid w:val="00EC10D4"/>
    <w:rsid w:val="00EC13AD"/>
    <w:rsid w:val="00EC151E"/>
    <w:rsid w:val="00EC24A0"/>
    <w:rsid w:val="00EC257A"/>
    <w:rsid w:val="00EC3068"/>
    <w:rsid w:val="00EC344E"/>
    <w:rsid w:val="00EC348E"/>
    <w:rsid w:val="00EC3BF2"/>
    <w:rsid w:val="00EC4A38"/>
    <w:rsid w:val="00EC4DCC"/>
    <w:rsid w:val="00EC6924"/>
    <w:rsid w:val="00EC748F"/>
    <w:rsid w:val="00EC77F9"/>
    <w:rsid w:val="00ED185D"/>
    <w:rsid w:val="00ED1C7C"/>
    <w:rsid w:val="00ED1FE3"/>
    <w:rsid w:val="00ED226E"/>
    <w:rsid w:val="00ED22EC"/>
    <w:rsid w:val="00ED2691"/>
    <w:rsid w:val="00ED3320"/>
    <w:rsid w:val="00ED4A62"/>
    <w:rsid w:val="00ED4E5A"/>
    <w:rsid w:val="00ED4FFA"/>
    <w:rsid w:val="00ED582A"/>
    <w:rsid w:val="00ED6050"/>
    <w:rsid w:val="00ED73EC"/>
    <w:rsid w:val="00ED7C9D"/>
    <w:rsid w:val="00ED7EC4"/>
    <w:rsid w:val="00EE0157"/>
    <w:rsid w:val="00EE07F4"/>
    <w:rsid w:val="00EE0B00"/>
    <w:rsid w:val="00EE228A"/>
    <w:rsid w:val="00EE2CEF"/>
    <w:rsid w:val="00EE2D24"/>
    <w:rsid w:val="00EE43B6"/>
    <w:rsid w:val="00EE52CF"/>
    <w:rsid w:val="00EE563F"/>
    <w:rsid w:val="00EE59C7"/>
    <w:rsid w:val="00EE5DE2"/>
    <w:rsid w:val="00EE616F"/>
    <w:rsid w:val="00EE63F9"/>
    <w:rsid w:val="00EE6E9D"/>
    <w:rsid w:val="00EE753F"/>
    <w:rsid w:val="00EE7CF6"/>
    <w:rsid w:val="00EF0173"/>
    <w:rsid w:val="00EF041F"/>
    <w:rsid w:val="00EF134F"/>
    <w:rsid w:val="00EF1988"/>
    <w:rsid w:val="00EF1CF3"/>
    <w:rsid w:val="00EF2A40"/>
    <w:rsid w:val="00EF2E77"/>
    <w:rsid w:val="00EF3E4D"/>
    <w:rsid w:val="00EF4817"/>
    <w:rsid w:val="00EF56C4"/>
    <w:rsid w:val="00EF5CCB"/>
    <w:rsid w:val="00EF6110"/>
    <w:rsid w:val="00EF6326"/>
    <w:rsid w:val="00EF63A5"/>
    <w:rsid w:val="00EF643B"/>
    <w:rsid w:val="00F002E7"/>
    <w:rsid w:val="00F01706"/>
    <w:rsid w:val="00F01FC8"/>
    <w:rsid w:val="00F0230A"/>
    <w:rsid w:val="00F0239F"/>
    <w:rsid w:val="00F036E9"/>
    <w:rsid w:val="00F0380B"/>
    <w:rsid w:val="00F03BA0"/>
    <w:rsid w:val="00F03C77"/>
    <w:rsid w:val="00F04503"/>
    <w:rsid w:val="00F04B99"/>
    <w:rsid w:val="00F04E6D"/>
    <w:rsid w:val="00F04FEC"/>
    <w:rsid w:val="00F05BFC"/>
    <w:rsid w:val="00F061F5"/>
    <w:rsid w:val="00F06725"/>
    <w:rsid w:val="00F0682B"/>
    <w:rsid w:val="00F07D88"/>
    <w:rsid w:val="00F102BB"/>
    <w:rsid w:val="00F105DA"/>
    <w:rsid w:val="00F1064C"/>
    <w:rsid w:val="00F1084C"/>
    <w:rsid w:val="00F10B60"/>
    <w:rsid w:val="00F10C5C"/>
    <w:rsid w:val="00F10D5F"/>
    <w:rsid w:val="00F114B2"/>
    <w:rsid w:val="00F12DEF"/>
    <w:rsid w:val="00F12EF9"/>
    <w:rsid w:val="00F13038"/>
    <w:rsid w:val="00F130AF"/>
    <w:rsid w:val="00F13378"/>
    <w:rsid w:val="00F13B38"/>
    <w:rsid w:val="00F14CE0"/>
    <w:rsid w:val="00F15534"/>
    <w:rsid w:val="00F16862"/>
    <w:rsid w:val="00F168E3"/>
    <w:rsid w:val="00F1713B"/>
    <w:rsid w:val="00F17482"/>
    <w:rsid w:val="00F20944"/>
    <w:rsid w:val="00F2101F"/>
    <w:rsid w:val="00F2123B"/>
    <w:rsid w:val="00F215CC"/>
    <w:rsid w:val="00F2188E"/>
    <w:rsid w:val="00F21CFF"/>
    <w:rsid w:val="00F21F40"/>
    <w:rsid w:val="00F2253A"/>
    <w:rsid w:val="00F2273F"/>
    <w:rsid w:val="00F22F88"/>
    <w:rsid w:val="00F2311D"/>
    <w:rsid w:val="00F23D13"/>
    <w:rsid w:val="00F24DE0"/>
    <w:rsid w:val="00F25401"/>
    <w:rsid w:val="00F25458"/>
    <w:rsid w:val="00F25676"/>
    <w:rsid w:val="00F2576D"/>
    <w:rsid w:val="00F263D9"/>
    <w:rsid w:val="00F27D58"/>
    <w:rsid w:val="00F27DFE"/>
    <w:rsid w:val="00F27FE2"/>
    <w:rsid w:val="00F30075"/>
    <w:rsid w:val="00F301B2"/>
    <w:rsid w:val="00F3035F"/>
    <w:rsid w:val="00F30564"/>
    <w:rsid w:val="00F31955"/>
    <w:rsid w:val="00F31FC9"/>
    <w:rsid w:val="00F322A3"/>
    <w:rsid w:val="00F33396"/>
    <w:rsid w:val="00F333BE"/>
    <w:rsid w:val="00F333F0"/>
    <w:rsid w:val="00F336F7"/>
    <w:rsid w:val="00F33EAD"/>
    <w:rsid w:val="00F33FAA"/>
    <w:rsid w:val="00F347D9"/>
    <w:rsid w:val="00F34813"/>
    <w:rsid w:val="00F34F93"/>
    <w:rsid w:val="00F3760E"/>
    <w:rsid w:val="00F37C3F"/>
    <w:rsid w:val="00F37D9A"/>
    <w:rsid w:val="00F4026E"/>
    <w:rsid w:val="00F40578"/>
    <w:rsid w:val="00F4147B"/>
    <w:rsid w:val="00F41A04"/>
    <w:rsid w:val="00F41A26"/>
    <w:rsid w:val="00F41B24"/>
    <w:rsid w:val="00F42A54"/>
    <w:rsid w:val="00F42EE9"/>
    <w:rsid w:val="00F430B5"/>
    <w:rsid w:val="00F4312F"/>
    <w:rsid w:val="00F43BF5"/>
    <w:rsid w:val="00F451D3"/>
    <w:rsid w:val="00F452AC"/>
    <w:rsid w:val="00F46DBC"/>
    <w:rsid w:val="00F46E19"/>
    <w:rsid w:val="00F47A20"/>
    <w:rsid w:val="00F47A41"/>
    <w:rsid w:val="00F47DBD"/>
    <w:rsid w:val="00F5055A"/>
    <w:rsid w:val="00F51269"/>
    <w:rsid w:val="00F51796"/>
    <w:rsid w:val="00F51C69"/>
    <w:rsid w:val="00F5232C"/>
    <w:rsid w:val="00F528AC"/>
    <w:rsid w:val="00F52ABD"/>
    <w:rsid w:val="00F52B4A"/>
    <w:rsid w:val="00F52D8F"/>
    <w:rsid w:val="00F52F34"/>
    <w:rsid w:val="00F54DCE"/>
    <w:rsid w:val="00F55322"/>
    <w:rsid w:val="00F5546B"/>
    <w:rsid w:val="00F5597F"/>
    <w:rsid w:val="00F55D57"/>
    <w:rsid w:val="00F55FBE"/>
    <w:rsid w:val="00F56143"/>
    <w:rsid w:val="00F57BFB"/>
    <w:rsid w:val="00F57F47"/>
    <w:rsid w:val="00F60725"/>
    <w:rsid w:val="00F6125E"/>
    <w:rsid w:val="00F61A6A"/>
    <w:rsid w:val="00F61AEC"/>
    <w:rsid w:val="00F62990"/>
    <w:rsid w:val="00F64CF1"/>
    <w:rsid w:val="00F64F8D"/>
    <w:rsid w:val="00F650F2"/>
    <w:rsid w:val="00F65B2D"/>
    <w:rsid w:val="00F65BD8"/>
    <w:rsid w:val="00F66D4F"/>
    <w:rsid w:val="00F670B7"/>
    <w:rsid w:val="00F670CD"/>
    <w:rsid w:val="00F67962"/>
    <w:rsid w:val="00F67AAC"/>
    <w:rsid w:val="00F67F57"/>
    <w:rsid w:val="00F70565"/>
    <w:rsid w:val="00F7078B"/>
    <w:rsid w:val="00F718B2"/>
    <w:rsid w:val="00F74F0D"/>
    <w:rsid w:val="00F7505D"/>
    <w:rsid w:val="00F75904"/>
    <w:rsid w:val="00F769BA"/>
    <w:rsid w:val="00F76B4E"/>
    <w:rsid w:val="00F76B59"/>
    <w:rsid w:val="00F76BC2"/>
    <w:rsid w:val="00F809AD"/>
    <w:rsid w:val="00F809DB"/>
    <w:rsid w:val="00F81725"/>
    <w:rsid w:val="00F82197"/>
    <w:rsid w:val="00F826E9"/>
    <w:rsid w:val="00F846A8"/>
    <w:rsid w:val="00F847E2"/>
    <w:rsid w:val="00F847F4"/>
    <w:rsid w:val="00F84BA6"/>
    <w:rsid w:val="00F86BD0"/>
    <w:rsid w:val="00F901B6"/>
    <w:rsid w:val="00F901D5"/>
    <w:rsid w:val="00F90EB0"/>
    <w:rsid w:val="00F91033"/>
    <w:rsid w:val="00F91A59"/>
    <w:rsid w:val="00F93676"/>
    <w:rsid w:val="00F942AF"/>
    <w:rsid w:val="00F95F66"/>
    <w:rsid w:val="00F9610D"/>
    <w:rsid w:val="00F97880"/>
    <w:rsid w:val="00FA0810"/>
    <w:rsid w:val="00FA12B0"/>
    <w:rsid w:val="00FA1713"/>
    <w:rsid w:val="00FA1D51"/>
    <w:rsid w:val="00FA2848"/>
    <w:rsid w:val="00FA31C0"/>
    <w:rsid w:val="00FA3565"/>
    <w:rsid w:val="00FA3C98"/>
    <w:rsid w:val="00FA41CD"/>
    <w:rsid w:val="00FA4B8A"/>
    <w:rsid w:val="00FA4F15"/>
    <w:rsid w:val="00FA507F"/>
    <w:rsid w:val="00FA5536"/>
    <w:rsid w:val="00FA6094"/>
    <w:rsid w:val="00FA61FB"/>
    <w:rsid w:val="00FA63F3"/>
    <w:rsid w:val="00FA6676"/>
    <w:rsid w:val="00FA6BE9"/>
    <w:rsid w:val="00FB054B"/>
    <w:rsid w:val="00FB05D7"/>
    <w:rsid w:val="00FB0D11"/>
    <w:rsid w:val="00FB11C7"/>
    <w:rsid w:val="00FB163A"/>
    <w:rsid w:val="00FB1A0A"/>
    <w:rsid w:val="00FB1D7E"/>
    <w:rsid w:val="00FB1DCD"/>
    <w:rsid w:val="00FB2098"/>
    <w:rsid w:val="00FB20B9"/>
    <w:rsid w:val="00FB3354"/>
    <w:rsid w:val="00FB355F"/>
    <w:rsid w:val="00FB357D"/>
    <w:rsid w:val="00FB40ED"/>
    <w:rsid w:val="00FB45B3"/>
    <w:rsid w:val="00FB4AA8"/>
    <w:rsid w:val="00FB4B2E"/>
    <w:rsid w:val="00FB4F8C"/>
    <w:rsid w:val="00FB6511"/>
    <w:rsid w:val="00FB6763"/>
    <w:rsid w:val="00FB67AA"/>
    <w:rsid w:val="00FB6D52"/>
    <w:rsid w:val="00FC001A"/>
    <w:rsid w:val="00FC0429"/>
    <w:rsid w:val="00FC0E3B"/>
    <w:rsid w:val="00FC3682"/>
    <w:rsid w:val="00FC385C"/>
    <w:rsid w:val="00FC3F22"/>
    <w:rsid w:val="00FC42E9"/>
    <w:rsid w:val="00FC45B7"/>
    <w:rsid w:val="00FC55B2"/>
    <w:rsid w:val="00FC62C9"/>
    <w:rsid w:val="00FC636E"/>
    <w:rsid w:val="00FC6D34"/>
    <w:rsid w:val="00FC6DBC"/>
    <w:rsid w:val="00FD046A"/>
    <w:rsid w:val="00FD0A22"/>
    <w:rsid w:val="00FD1428"/>
    <w:rsid w:val="00FD146B"/>
    <w:rsid w:val="00FD2242"/>
    <w:rsid w:val="00FD234A"/>
    <w:rsid w:val="00FD2386"/>
    <w:rsid w:val="00FD4042"/>
    <w:rsid w:val="00FD4DE6"/>
    <w:rsid w:val="00FD54AA"/>
    <w:rsid w:val="00FD56E2"/>
    <w:rsid w:val="00FD59A9"/>
    <w:rsid w:val="00FD5BE4"/>
    <w:rsid w:val="00FD6245"/>
    <w:rsid w:val="00FD71A9"/>
    <w:rsid w:val="00FD7775"/>
    <w:rsid w:val="00FD7857"/>
    <w:rsid w:val="00FE0801"/>
    <w:rsid w:val="00FE0973"/>
    <w:rsid w:val="00FE0D44"/>
    <w:rsid w:val="00FE146F"/>
    <w:rsid w:val="00FE16DD"/>
    <w:rsid w:val="00FE18C4"/>
    <w:rsid w:val="00FE2C6B"/>
    <w:rsid w:val="00FE365F"/>
    <w:rsid w:val="00FE3840"/>
    <w:rsid w:val="00FE3E74"/>
    <w:rsid w:val="00FE50B3"/>
    <w:rsid w:val="00FE5BFD"/>
    <w:rsid w:val="00FE5F95"/>
    <w:rsid w:val="00FE6847"/>
    <w:rsid w:val="00FE72A6"/>
    <w:rsid w:val="00FE760F"/>
    <w:rsid w:val="00FE76A8"/>
    <w:rsid w:val="00FE78CB"/>
    <w:rsid w:val="00FE792A"/>
    <w:rsid w:val="00FE7F70"/>
    <w:rsid w:val="00FF0029"/>
    <w:rsid w:val="00FF00D7"/>
    <w:rsid w:val="00FF09C6"/>
    <w:rsid w:val="00FF0F8E"/>
    <w:rsid w:val="00FF1163"/>
    <w:rsid w:val="00FF12AC"/>
    <w:rsid w:val="00FF1379"/>
    <w:rsid w:val="00FF145D"/>
    <w:rsid w:val="00FF1756"/>
    <w:rsid w:val="00FF1F38"/>
    <w:rsid w:val="00FF20D4"/>
    <w:rsid w:val="00FF2A48"/>
    <w:rsid w:val="00FF2B86"/>
    <w:rsid w:val="00FF38D1"/>
    <w:rsid w:val="00FF3E0A"/>
    <w:rsid w:val="00FF417F"/>
    <w:rsid w:val="00FF4EE5"/>
    <w:rsid w:val="00FF51AA"/>
    <w:rsid w:val="00FF5789"/>
    <w:rsid w:val="00FF580A"/>
    <w:rsid w:val="00FF64E3"/>
    <w:rsid w:val="00FF6A7C"/>
    <w:rsid w:val="00FF6DB3"/>
    <w:rsid w:val="00FF7053"/>
    <w:rsid w:val="00FF79F7"/>
    <w:rsid w:val="00FF7DC0"/>
    <w:rsid w:val="01101462"/>
    <w:rsid w:val="011C7655"/>
    <w:rsid w:val="013DC16A"/>
    <w:rsid w:val="015299EA"/>
    <w:rsid w:val="0156675B"/>
    <w:rsid w:val="0179095F"/>
    <w:rsid w:val="01863087"/>
    <w:rsid w:val="0190EDC6"/>
    <w:rsid w:val="01A58158"/>
    <w:rsid w:val="01B4E8DA"/>
    <w:rsid w:val="01B6E7D6"/>
    <w:rsid w:val="01FB8DA8"/>
    <w:rsid w:val="020CF774"/>
    <w:rsid w:val="020EF820"/>
    <w:rsid w:val="021A8C2D"/>
    <w:rsid w:val="022116CD"/>
    <w:rsid w:val="022BC704"/>
    <w:rsid w:val="024E6A41"/>
    <w:rsid w:val="025B4B23"/>
    <w:rsid w:val="025F3673"/>
    <w:rsid w:val="02633B83"/>
    <w:rsid w:val="02692BA4"/>
    <w:rsid w:val="02838A30"/>
    <w:rsid w:val="02ABE4C3"/>
    <w:rsid w:val="02CB5847"/>
    <w:rsid w:val="02D37070"/>
    <w:rsid w:val="0314D9C0"/>
    <w:rsid w:val="0320DE20"/>
    <w:rsid w:val="03360B4E"/>
    <w:rsid w:val="033D3A75"/>
    <w:rsid w:val="034E39DC"/>
    <w:rsid w:val="0354555C"/>
    <w:rsid w:val="035C811A"/>
    <w:rsid w:val="036165F7"/>
    <w:rsid w:val="03687CEB"/>
    <w:rsid w:val="038CCD05"/>
    <w:rsid w:val="03A41C23"/>
    <w:rsid w:val="03BE8010"/>
    <w:rsid w:val="03DAA60A"/>
    <w:rsid w:val="03E213EC"/>
    <w:rsid w:val="042F3B1D"/>
    <w:rsid w:val="0443BAD4"/>
    <w:rsid w:val="045F9B0A"/>
    <w:rsid w:val="0460D1B5"/>
    <w:rsid w:val="047667A5"/>
    <w:rsid w:val="04804B0A"/>
    <w:rsid w:val="04887227"/>
    <w:rsid w:val="0490595C"/>
    <w:rsid w:val="04AB706D"/>
    <w:rsid w:val="04CFEBE1"/>
    <w:rsid w:val="04E87EE1"/>
    <w:rsid w:val="04F9B82F"/>
    <w:rsid w:val="05004AF9"/>
    <w:rsid w:val="0517D42C"/>
    <w:rsid w:val="05332E6A"/>
    <w:rsid w:val="056C855F"/>
    <w:rsid w:val="0576766B"/>
    <w:rsid w:val="059406C2"/>
    <w:rsid w:val="05984711"/>
    <w:rsid w:val="059F3360"/>
    <w:rsid w:val="05B627DD"/>
    <w:rsid w:val="05CB5BB4"/>
    <w:rsid w:val="05D30FB3"/>
    <w:rsid w:val="06153D2D"/>
    <w:rsid w:val="06180337"/>
    <w:rsid w:val="06249D91"/>
    <w:rsid w:val="0629E92A"/>
    <w:rsid w:val="06472428"/>
    <w:rsid w:val="066A395E"/>
    <w:rsid w:val="067A6881"/>
    <w:rsid w:val="067ED9AF"/>
    <w:rsid w:val="068D620D"/>
    <w:rsid w:val="06A99110"/>
    <w:rsid w:val="06C84D17"/>
    <w:rsid w:val="06E9D4C1"/>
    <w:rsid w:val="06F9D9C5"/>
    <w:rsid w:val="071DC1A3"/>
    <w:rsid w:val="071ECC09"/>
    <w:rsid w:val="07370BF9"/>
    <w:rsid w:val="073AE71B"/>
    <w:rsid w:val="078C966D"/>
    <w:rsid w:val="079483F3"/>
    <w:rsid w:val="07973BCC"/>
    <w:rsid w:val="07BD7347"/>
    <w:rsid w:val="07C748C7"/>
    <w:rsid w:val="07DB28EB"/>
    <w:rsid w:val="07DD154D"/>
    <w:rsid w:val="07EC493A"/>
    <w:rsid w:val="07EE2F99"/>
    <w:rsid w:val="07EF39AE"/>
    <w:rsid w:val="080F0D69"/>
    <w:rsid w:val="08178572"/>
    <w:rsid w:val="0818D1D4"/>
    <w:rsid w:val="082DA17A"/>
    <w:rsid w:val="08456171"/>
    <w:rsid w:val="0851FA0C"/>
    <w:rsid w:val="08697887"/>
    <w:rsid w:val="089CDC66"/>
    <w:rsid w:val="08B99204"/>
    <w:rsid w:val="08CEEBDE"/>
    <w:rsid w:val="08D19796"/>
    <w:rsid w:val="08D54B34"/>
    <w:rsid w:val="08F13AF3"/>
    <w:rsid w:val="0901FDEA"/>
    <w:rsid w:val="090B308A"/>
    <w:rsid w:val="090E5FDD"/>
    <w:rsid w:val="0944F164"/>
    <w:rsid w:val="097DB41D"/>
    <w:rsid w:val="097EE190"/>
    <w:rsid w:val="09A14CA6"/>
    <w:rsid w:val="09AD3A82"/>
    <w:rsid w:val="09B64D51"/>
    <w:rsid w:val="09C6A842"/>
    <w:rsid w:val="09E67F29"/>
    <w:rsid w:val="09F05156"/>
    <w:rsid w:val="09F13803"/>
    <w:rsid w:val="09F4DD61"/>
    <w:rsid w:val="0A1D1819"/>
    <w:rsid w:val="0A36D8E9"/>
    <w:rsid w:val="0A3A0A99"/>
    <w:rsid w:val="0A432B02"/>
    <w:rsid w:val="0A51677B"/>
    <w:rsid w:val="0A58CBE7"/>
    <w:rsid w:val="0A6252B1"/>
    <w:rsid w:val="0A668D35"/>
    <w:rsid w:val="0A6FA0DE"/>
    <w:rsid w:val="0A772891"/>
    <w:rsid w:val="0A83C2B4"/>
    <w:rsid w:val="0A8B2C32"/>
    <w:rsid w:val="0AEBA6CD"/>
    <w:rsid w:val="0AFA402D"/>
    <w:rsid w:val="0B2589D6"/>
    <w:rsid w:val="0B2BECC8"/>
    <w:rsid w:val="0B3BCC48"/>
    <w:rsid w:val="0B490AE3"/>
    <w:rsid w:val="0B68CBB1"/>
    <w:rsid w:val="0B74F37D"/>
    <w:rsid w:val="0B7D1B80"/>
    <w:rsid w:val="0B8246F1"/>
    <w:rsid w:val="0BB2CCB4"/>
    <w:rsid w:val="0BDB3BAE"/>
    <w:rsid w:val="0BE472E0"/>
    <w:rsid w:val="0BE5FA02"/>
    <w:rsid w:val="0BEDA575"/>
    <w:rsid w:val="0BF574C0"/>
    <w:rsid w:val="0C0BD3A9"/>
    <w:rsid w:val="0C1E4661"/>
    <w:rsid w:val="0C2C7F7B"/>
    <w:rsid w:val="0C31A1C1"/>
    <w:rsid w:val="0C71215D"/>
    <w:rsid w:val="0C754282"/>
    <w:rsid w:val="0CA2F0FB"/>
    <w:rsid w:val="0CA57F3B"/>
    <w:rsid w:val="0CAA0BCC"/>
    <w:rsid w:val="0CDA0521"/>
    <w:rsid w:val="0CF429F4"/>
    <w:rsid w:val="0CF4D73B"/>
    <w:rsid w:val="0CF719AC"/>
    <w:rsid w:val="0D2E14E4"/>
    <w:rsid w:val="0D358924"/>
    <w:rsid w:val="0D3FDEB2"/>
    <w:rsid w:val="0D4238AE"/>
    <w:rsid w:val="0D591645"/>
    <w:rsid w:val="0D61A264"/>
    <w:rsid w:val="0D6E79AB"/>
    <w:rsid w:val="0D87FF4E"/>
    <w:rsid w:val="0D8B92DB"/>
    <w:rsid w:val="0DA4E152"/>
    <w:rsid w:val="0DB60C2B"/>
    <w:rsid w:val="0DC4D81E"/>
    <w:rsid w:val="0DD99EA0"/>
    <w:rsid w:val="0DE18132"/>
    <w:rsid w:val="0DFEFF10"/>
    <w:rsid w:val="0E023089"/>
    <w:rsid w:val="0E1A4C10"/>
    <w:rsid w:val="0E1F38C4"/>
    <w:rsid w:val="0E3EC15C"/>
    <w:rsid w:val="0E5252B3"/>
    <w:rsid w:val="0E5A44AD"/>
    <w:rsid w:val="0E7EA72E"/>
    <w:rsid w:val="0E9073C3"/>
    <w:rsid w:val="0E99EE77"/>
    <w:rsid w:val="0ED29754"/>
    <w:rsid w:val="0ED31692"/>
    <w:rsid w:val="0EE13D06"/>
    <w:rsid w:val="0EE89532"/>
    <w:rsid w:val="0F248700"/>
    <w:rsid w:val="0F440B6B"/>
    <w:rsid w:val="0F47E59A"/>
    <w:rsid w:val="0F57D157"/>
    <w:rsid w:val="0F6AE247"/>
    <w:rsid w:val="0F8D08F0"/>
    <w:rsid w:val="0F9BD626"/>
    <w:rsid w:val="0FA72C60"/>
    <w:rsid w:val="0FA859B7"/>
    <w:rsid w:val="0FA87AAF"/>
    <w:rsid w:val="0FCD5A3E"/>
    <w:rsid w:val="0FCEA728"/>
    <w:rsid w:val="0FD1D517"/>
    <w:rsid w:val="0FD8A84A"/>
    <w:rsid w:val="0FF168BC"/>
    <w:rsid w:val="1044DA11"/>
    <w:rsid w:val="1049125D"/>
    <w:rsid w:val="106976CE"/>
    <w:rsid w:val="1079D970"/>
    <w:rsid w:val="107DCE97"/>
    <w:rsid w:val="1082C421"/>
    <w:rsid w:val="108CF210"/>
    <w:rsid w:val="109635C4"/>
    <w:rsid w:val="109A1A83"/>
    <w:rsid w:val="109B323C"/>
    <w:rsid w:val="10E1D79E"/>
    <w:rsid w:val="10F9CC5A"/>
    <w:rsid w:val="1107481E"/>
    <w:rsid w:val="1150DE1A"/>
    <w:rsid w:val="1151B5FD"/>
    <w:rsid w:val="1181F254"/>
    <w:rsid w:val="118A4ED4"/>
    <w:rsid w:val="119E6581"/>
    <w:rsid w:val="11CFF3D3"/>
    <w:rsid w:val="1228C271"/>
    <w:rsid w:val="122D77E3"/>
    <w:rsid w:val="1235EAE4"/>
    <w:rsid w:val="125865E6"/>
    <w:rsid w:val="1275C8E2"/>
    <w:rsid w:val="1285AA3A"/>
    <w:rsid w:val="12894E12"/>
    <w:rsid w:val="12B3E5C5"/>
    <w:rsid w:val="12CCE181"/>
    <w:rsid w:val="12E90F18"/>
    <w:rsid w:val="12ED6E45"/>
    <w:rsid w:val="12F35C2D"/>
    <w:rsid w:val="13013201"/>
    <w:rsid w:val="1311A962"/>
    <w:rsid w:val="13183A53"/>
    <w:rsid w:val="13204A5B"/>
    <w:rsid w:val="13293905"/>
    <w:rsid w:val="133524BE"/>
    <w:rsid w:val="1383B978"/>
    <w:rsid w:val="138B46EA"/>
    <w:rsid w:val="1397FF3C"/>
    <w:rsid w:val="13A081C3"/>
    <w:rsid w:val="13B68595"/>
    <w:rsid w:val="13C30C07"/>
    <w:rsid w:val="13CAA5BD"/>
    <w:rsid w:val="13CAF98D"/>
    <w:rsid w:val="13D2D2FE"/>
    <w:rsid w:val="1412F92F"/>
    <w:rsid w:val="143E536A"/>
    <w:rsid w:val="144450CB"/>
    <w:rsid w:val="1468B1E2"/>
    <w:rsid w:val="147A9D83"/>
    <w:rsid w:val="14843D1D"/>
    <w:rsid w:val="148F2C8E"/>
    <w:rsid w:val="149DA69D"/>
    <w:rsid w:val="14A06AB9"/>
    <w:rsid w:val="14A84BFC"/>
    <w:rsid w:val="14D0F51F"/>
    <w:rsid w:val="14D7F53B"/>
    <w:rsid w:val="15327744"/>
    <w:rsid w:val="15416E96"/>
    <w:rsid w:val="1546C717"/>
    <w:rsid w:val="1553B6BA"/>
    <w:rsid w:val="15857103"/>
    <w:rsid w:val="15858994"/>
    <w:rsid w:val="15960E70"/>
    <w:rsid w:val="15D93C42"/>
    <w:rsid w:val="15DC715C"/>
    <w:rsid w:val="15DF6EA2"/>
    <w:rsid w:val="15EA9B70"/>
    <w:rsid w:val="15EDCD90"/>
    <w:rsid w:val="1602D047"/>
    <w:rsid w:val="16298684"/>
    <w:rsid w:val="1644417D"/>
    <w:rsid w:val="164F8205"/>
    <w:rsid w:val="1658BB11"/>
    <w:rsid w:val="165D47F2"/>
    <w:rsid w:val="1672618C"/>
    <w:rsid w:val="1685C590"/>
    <w:rsid w:val="16A52255"/>
    <w:rsid w:val="16C33C92"/>
    <w:rsid w:val="16EF5C8A"/>
    <w:rsid w:val="17070491"/>
    <w:rsid w:val="170BC968"/>
    <w:rsid w:val="171DA7D0"/>
    <w:rsid w:val="174BA7EC"/>
    <w:rsid w:val="1766E65C"/>
    <w:rsid w:val="176CB316"/>
    <w:rsid w:val="1774A4BE"/>
    <w:rsid w:val="17AC7553"/>
    <w:rsid w:val="17B7747E"/>
    <w:rsid w:val="17D80B7B"/>
    <w:rsid w:val="17DBE2D4"/>
    <w:rsid w:val="17E186C5"/>
    <w:rsid w:val="182404C7"/>
    <w:rsid w:val="182C14A9"/>
    <w:rsid w:val="1838C122"/>
    <w:rsid w:val="1847A31B"/>
    <w:rsid w:val="1847AA35"/>
    <w:rsid w:val="1869066B"/>
    <w:rsid w:val="1888E07C"/>
    <w:rsid w:val="18A4CC7D"/>
    <w:rsid w:val="18ACEA8E"/>
    <w:rsid w:val="18BD1F5A"/>
    <w:rsid w:val="18C7CE6C"/>
    <w:rsid w:val="18F36D86"/>
    <w:rsid w:val="1911C48D"/>
    <w:rsid w:val="19337FA2"/>
    <w:rsid w:val="193A7109"/>
    <w:rsid w:val="195E1F7C"/>
    <w:rsid w:val="196E4FB9"/>
    <w:rsid w:val="1973DBDC"/>
    <w:rsid w:val="197429A2"/>
    <w:rsid w:val="19817403"/>
    <w:rsid w:val="19890DC9"/>
    <w:rsid w:val="19A39124"/>
    <w:rsid w:val="19A3E145"/>
    <w:rsid w:val="19A4B305"/>
    <w:rsid w:val="19ABA748"/>
    <w:rsid w:val="19BEFCFA"/>
    <w:rsid w:val="19BF7DD7"/>
    <w:rsid w:val="19CFBC8F"/>
    <w:rsid w:val="19D49183"/>
    <w:rsid w:val="19F8561B"/>
    <w:rsid w:val="19FC058A"/>
    <w:rsid w:val="1A0E85CC"/>
    <w:rsid w:val="1A161B72"/>
    <w:rsid w:val="1A2112B4"/>
    <w:rsid w:val="1A4A3A02"/>
    <w:rsid w:val="1A6F1DBA"/>
    <w:rsid w:val="1A7ABA6A"/>
    <w:rsid w:val="1A89FC73"/>
    <w:rsid w:val="1ABC8DF1"/>
    <w:rsid w:val="1AC0340E"/>
    <w:rsid w:val="1AD73492"/>
    <w:rsid w:val="1ADD592A"/>
    <w:rsid w:val="1AE41615"/>
    <w:rsid w:val="1AE460F3"/>
    <w:rsid w:val="1AF3C254"/>
    <w:rsid w:val="1B0A201A"/>
    <w:rsid w:val="1B0CFDE1"/>
    <w:rsid w:val="1B0FAC3D"/>
    <w:rsid w:val="1B105C3F"/>
    <w:rsid w:val="1B22E941"/>
    <w:rsid w:val="1B22FB6C"/>
    <w:rsid w:val="1B24D498"/>
    <w:rsid w:val="1B44D120"/>
    <w:rsid w:val="1B632D64"/>
    <w:rsid w:val="1B63A9C6"/>
    <w:rsid w:val="1B6B8CF0"/>
    <w:rsid w:val="1B7F43DD"/>
    <w:rsid w:val="1B8AC9EE"/>
    <w:rsid w:val="1BA0A72D"/>
    <w:rsid w:val="1BA5F2D4"/>
    <w:rsid w:val="1BD9266C"/>
    <w:rsid w:val="1BDA75B4"/>
    <w:rsid w:val="1BE8DA69"/>
    <w:rsid w:val="1C0BA62F"/>
    <w:rsid w:val="1C4653C3"/>
    <w:rsid w:val="1C61D313"/>
    <w:rsid w:val="1C684B0B"/>
    <w:rsid w:val="1CAF23CA"/>
    <w:rsid w:val="1CAF6DD2"/>
    <w:rsid w:val="1CC3AE75"/>
    <w:rsid w:val="1CC97767"/>
    <w:rsid w:val="1CCC8543"/>
    <w:rsid w:val="1CCD71C5"/>
    <w:rsid w:val="1CF4DC9F"/>
    <w:rsid w:val="1CFBCEAD"/>
    <w:rsid w:val="1D3C778E"/>
    <w:rsid w:val="1D45432F"/>
    <w:rsid w:val="1D4AD338"/>
    <w:rsid w:val="1D52FD32"/>
    <w:rsid w:val="1D5C519F"/>
    <w:rsid w:val="1D728591"/>
    <w:rsid w:val="1D8DDBE7"/>
    <w:rsid w:val="1DA3D1E4"/>
    <w:rsid w:val="1DA9D93A"/>
    <w:rsid w:val="1DCA3026"/>
    <w:rsid w:val="1DCBC6BC"/>
    <w:rsid w:val="1DE22424"/>
    <w:rsid w:val="1DE78DE6"/>
    <w:rsid w:val="1E041468"/>
    <w:rsid w:val="1E09E59F"/>
    <w:rsid w:val="1E16298F"/>
    <w:rsid w:val="1E18136F"/>
    <w:rsid w:val="1E1AC21F"/>
    <w:rsid w:val="1E26B8B4"/>
    <w:rsid w:val="1E426927"/>
    <w:rsid w:val="1E5807F9"/>
    <w:rsid w:val="1E6088F7"/>
    <w:rsid w:val="1E76EE8D"/>
    <w:rsid w:val="1E7729AE"/>
    <w:rsid w:val="1E8E17C1"/>
    <w:rsid w:val="1E8F0282"/>
    <w:rsid w:val="1EA5B0E2"/>
    <w:rsid w:val="1EC8C1F2"/>
    <w:rsid w:val="1ED4339F"/>
    <w:rsid w:val="1ED759B2"/>
    <w:rsid w:val="1EF82200"/>
    <w:rsid w:val="1F0A1583"/>
    <w:rsid w:val="1F0A20F9"/>
    <w:rsid w:val="1F1D6021"/>
    <w:rsid w:val="1F236ED4"/>
    <w:rsid w:val="1F544BEA"/>
    <w:rsid w:val="1F55CAEB"/>
    <w:rsid w:val="1F5B23FB"/>
    <w:rsid w:val="1F602F2E"/>
    <w:rsid w:val="1F716A05"/>
    <w:rsid w:val="1F9A9180"/>
    <w:rsid w:val="1FD78D2A"/>
    <w:rsid w:val="1FE06534"/>
    <w:rsid w:val="1FE31D60"/>
    <w:rsid w:val="20035734"/>
    <w:rsid w:val="2004190B"/>
    <w:rsid w:val="20100FC6"/>
    <w:rsid w:val="203EFE13"/>
    <w:rsid w:val="20418629"/>
    <w:rsid w:val="206E5FC1"/>
    <w:rsid w:val="2076AD32"/>
    <w:rsid w:val="208540A9"/>
    <w:rsid w:val="20B03E4D"/>
    <w:rsid w:val="20C57CA9"/>
    <w:rsid w:val="20CDA69D"/>
    <w:rsid w:val="20D4407F"/>
    <w:rsid w:val="20DA1644"/>
    <w:rsid w:val="21015722"/>
    <w:rsid w:val="2104ADB7"/>
    <w:rsid w:val="21164D35"/>
    <w:rsid w:val="211E0E65"/>
    <w:rsid w:val="2130DCD3"/>
    <w:rsid w:val="2133E44A"/>
    <w:rsid w:val="2134A1F4"/>
    <w:rsid w:val="21411086"/>
    <w:rsid w:val="2157B14B"/>
    <w:rsid w:val="21784E72"/>
    <w:rsid w:val="21897FA5"/>
    <w:rsid w:val="218B7747"/>
    <w:rsid w:val="21ACF2F5"/>
    <w:rsid w:val="21B9CE92"/>
    <w:rsid w:val="21BF9EE2"/>
    <w:rsid w:val="21CAB6E1"/>
    <w:rsid w:val="21E7D520"/>
    <w:rsid w:val="21E82A2A"/>
    <w:rsid w:val="21EB5E1F"/>
    <w:rsid w:val="21ED4526"/>
    <w:rsid w:val="21F0259C"/>
    <w:rsid w:val="21FA04A5"/>
    <w:rsid w:val="22097413"/>
    <w:rsid w:val="223EE63B"/>
    <w:rsid w:val="2243ACA8"/>
    <w:rsid w:val="2254FF23"/>
    <w:rsid w:val="227772BD"/>
    <w:rsid w:val="2285D03F"/>
    <w:rsid w:val="2297C852"/>
    <w:rsid w:val="22C1A51F"/>
    <w:rsid w:val="22C22767"/>
    <w:rsid w:val="22DACD7C"/>
    <w:rsid w:val="22F381AC"/>
    <w:rsid w:val="22F6EC6D"/>
    <w:rsid w:val="22FEFDFF"/>
    <w:rsid w:val="230D4479"/>
    <w:rsid w:val="230F2DEC"/>
    <w:rsid w:val="232CCB90"/>
    <w:rsid w:val="23872E80"/>
    <w:rsid w:val="23952A53"/>
    <w:rsid w:val="239995A6"/>
    <w:rsid w:val="23A60083"/>
    <w:rsid w:val="23B7767B"/>
    <w:rsid w:val="23C78CE9"/>
    <w:rsid w:val="23CF8B82"/>
    <w:rsid w:val="23EA82B1"/>
    <w:rsid w:val="23EFCC95"/>
    <w:rsid w:val="23F0E44E"/>
    <w:rsid w:val="23F96668"/>
    <w:rsid w:val="24070B05"/>
    <w:rsid w:val="24168236"/>
    <w:rsid w:val="2421A0A0"/>
    <w:rsid w:val="2422E31A"/>
    <w:rsid w:val="2431CADA"/>
    <w:rsid w:val="243C4E79"/>
    <w:rsid w:val="245D7580"/>
    <w:rsid w:val="246C42B6"/>
    <w:rsid w:val="2482316A"/>
    <w:rsid w:val="24ADFC04"/>
    <w:rsid w:val="24B7A5EC"/>
    <w:rsid w:val="24F0EB2F"/>
    <w:rsid w:val="24FAB2DF"/>
    <w:rsid w:val="250424CC"/>
    <w:rsid w:val="251FB2BA"/>
    <w:rsid w:val="25280CE4"/>
    <w:rsid w:val="25286C6A"/>
    <w:rsid w:val="252A8D5B"/>
    <w:rsid w:val="2545E334"/>
    <w:rsid w:val="2557BEDB"/>
    <w:rsid w:val="255F6D7E"/>
    <w:rsid w:val="256005A9"/>
    <w:rsid w:val="258FAF5A"/>
    <w:rsid w:val="259D6E8E"/>
    <w:rsid w:val="25B76396"/>
    <w:rsid w:val="25C135F8"/>
    <w:rsid w:val="25C91D9D"/>
    <w:rsid w:val="25D57F74"/>
    <w:rsid w:val="25F4DE09"/>
    <w:rsid w:val="26205580"/>
    <w:rsid w:val="26285D5F"/>
    <w:rsid w:val="262F7F90"/>
    <w:rsid w:val="2630FE08"/>
    <w:rsid w:val="26335EE0"/>
    <w:rsid w:val="263A9981"/>
    <w:rsid w:val="264F4232"/>
    <w:rsid w:val="266577CA"/>
    <w:rsid w:val="2666E489"/>
    <w:rsid w:val="26742A8B"/>
    <w:rsid w:val="267E240F"/>
    <w:rsid w:val="269F38D5"/>
    <w:rsid w:val="26A7E57E"/>
    <w:rsid w:val="26E892BD"/>
    <w:rsid w:val="26ED08D4"/>
    <w:rsid w:val="2704667B"/>
    <w:rsid w:val="2706851C"/>
    <w:rsid w:val="275B4A32"/>
    <w:rsid w:val="277B1EA5"/>
    <w:rsid w:val="27A7D43C"/>
    <w:rsid w:val="27B2438A"/>
    <w:rsid w:val="27B95397"/>
    <w:rsid w:val="27C0CB87"/>
    <w:rsid w:val="27DC6A52"/>
    <w:rsid w:val="27DCE82B"/>
    <w:rsid w:val="27F4E839"/>
    <w:rsid w:val="27F73492"/>
    <w:rsid w:val="2820A8E3"/>
    <w:rsid w:val="2835F46A"/>
    <w:rsid w:val="283B64D7"/>
    <w:rsid w:val="2841F327"/>
    <w:rsid w:val="284C74D5"/>
    <w:rsid w:val="285806E1"/>
    <w:rsid w:val="2881D5AF"/>
    <w:rsid w:val="28911104"/>
    <w:rsid w:val="28D0C411"/>
    <w:rsid w:val="28E5DFBC"/>
    <w:rsid w:val="28E9D6B3"/>
    <w:rsid w:val="28F0B07D"/>
    <w:rsid w:val="28F1C439"/>
    <w:rsid w:val="293CCA54"/>
    <w:rsid w:val="294DF7F5"/>
    <w:rsid w:val="295C51E0"/>
    <w:rsid w:val="2978B88C"/>
    <w:rsid w:val="2981D5B2"/>
    <w:rsid w:val="298373E1"/>
    <w:rsid w:val="29997782"/>
    <w:rsid w:val="29B60FF6"/>
    <w:rsid w:val="2A01CA87"/>
    <w:rsid w:val="2A0D960C"/>
    <w:rsid w:val="2A3ECD06"/>
    <w:rsid w:val="2A572093"/>
    <w:rsid w:val="2A62C592"/>
    <w:rsid w:val="2A752FDF"/>
    <w:rsid w:val="2A775F96"/>
    <w:rsid w:val="2AAB869A"/>
    <w:rsid w:val="2ACEB9C9"/>
    <w:rsid w:val="2ACFC0BD"/>
    <w:rsid w:val="2ADB843A"/>
    <w:rsid w:val="2B2E8ED2"/>
    <w:rsid w:val="2B3DBB13"/>
    <w:rsid w:val="2B5849A5"/>
    <w:rsid w:val="2B6BB777"/>
    <w:rsid w:val="2B719E69"/>
    <w:rsid w:val="2B7B854A"/>
    <w:rsid w:val="2B82DC0A"/>
    <w:rsid w:val="2B8A64F3"/>
    <w:rsid w:val="2BD145D7"/>
    <w:rsid w:val="2BD67B44"/>
    <w:rsid w:val="2C128EFA"/>
    <w:rsid w:val="2C217775"/>
    <w:rsid w:val="2C23640F"/>
    <w:rsid w:val="2C349C1B"/>
    <w:rsid w:val="2C385854"/>
    <w:rsid w:val="2C49764E"/>
    <w:rsid w:val="2C4E4E42"/>
    <w:rsid w:val="2C4FE150"/>
    <w:rsid w:val="2C500782"/>
    <w:rsid w:val="2C61ECE0"/>
    <w:rsid w:val="2C688765"/>
    <w:rsid w:val="2C75FEF8"/>
    <w:rsid w:val="2C9353E6"/>
    <w:rsid w:val="2C979EE3"/>
    <w:rsid w:val="2CBF79AA"/>
    <w:rsid w:val="2CD6C8C3"/>
    <w:rsid w:val="2CF4879F"/>
    <w:rsid w:val="2CFAA190"/>
    <w:rsid w:val="2D0D6988"/>
    <w:rsid w:val="2D331591"/>
    <w:rsid w:val="2D4B65BC"/>
    <w:rsid w:val="2D4CBEB2"/>
    <w:rsid w:val="2D5005EA"/>
    <w:rsid w:val="2D6437DE"/>
    <w:rsid w:val="2D76D4D2"/>
    <w:rsid w:val="2D7E9E37"/>
    <w:rsid w:val="2D81893B"/>
    <w:rsid w:val="2D878390"/>
    <w:rsid w:val="2D9CD38A"/>
    <w:rsid w:val="2D9E28A4"/>
    <w:rsid w:val="2DA02882"/>
    <w:rsid w:val="2DA7E9B2"/>
    <w:rsid w:val="2DB7505A"/>
    <w:rsid w:val="2DBA7517"/>
    <w:rsid w:val="2DBD69BE"/>
    <w:rsid w:val="2DD141A4"/>
    <w:rsid w:val="2E004CDA"/>
    <w:rsid w:val="2E066B31"/>
    <w:rsid w:val="2E13BB22"/>
    <w:rsid w:val="2E1A46E7"/>
    <w:rsid w:val="2E2042AA"/>
    <w:rsid w:val="2E24F97C"/>
    <w:rsid w:val="2E336F44"/>
    <w:rsid w:val="2E3443C9"/>
    <w:rsid w:val="2E3D2675"/>
    <w:rsid w:val="2E4D0FFF"/>
    <w:rsid w:val="2E5F749A"/>
    <w:rsid w:val="2E650B6E"/>
    <w:rsid w:val="2E6A5B32"/>
    <w:rsid w:val="2E6AC9F0"/>
    <w:rsid w:val="2E7F7CA9"/>
    <w:rsid w:val="2E820633"/>
    <w:rsid w:val="2E845A04"/>
    <w:rsid w:val="2ED4F5EF"/>
    <w:rsid w:val="2EE88F13"/>
    <w:rsid w:val="2F005288"/>
    <w:rsid w:val="2F2A91B6"/>
    <w:rsid w:val="2F36F529"/>
    <w:rsid w:val="2F3BB28B"/>
    <w:rsid w:val="2FBF4567"/>
    <w:rsid w:val="2FC9064F"/>
    <w:rsid w:val="2FD21467"/>
    <w:rsid w:val="2FFFF15F"/>
    <w:rsid w:val="300455F2"/>
    <w:rsid w:val="3014A5FE"/>
    <w:rsid w:val="302C2861"/>
    <w:rsid w:val="3037A338"/>
    <w:rsid w:val="3040F6AD"/>
    <w:rsid w:val="30969887"/>
    <w:rsid w:val="30A2B850"/>
    <w:rsid w:val="30A683D2"/>
    <w:rsid w:val="30DC23FE"/>
    <w:rsid w:val="30E1B4D4"/>
    <w:rsid w:val="3100C834"/>
    <w:rsid w:val="3103101B"/>
    <w:rsid w:val="310D818D"/>
    <w:rsid w:val="312127D8"/>
    <w:rsid w:val="3121BF65"/>
    <w:rsid w:val="313E0BF3"/>
    <w:rsid w:val="31548EC2"/>
    <w:rsid w:val="3169A697"/>
    <w:rsid w:val="31721F60"/>
    <w:rsid w:val="3175B778"/>
    <w:rsid w:val="3189A3C3"/>
    <w:rsid w:val="3198FF0F"/>
    <w:rsid w:val="31AA1B65"/>
    <w:rsid w:val="320CAD49"/>
    <w:rsid w:val="3213FA59"/>
    <w:rsid w:val="3230B68E"/>
    <w:rsid w:val="3238A54A"/>
    <w:rsid w:val="323FDFEB"/>
    <w:rsid w:val="32690CD2"/>
    <w:rsid w:val="327B5AD5"/>
    <w:rsid w:val="32B93697"/>
    <w:rsid w:val="32D9AAF7"/>
    <w:rsid w:val="32D9DC54"/>
    <w:rsid w:val="32F3B3CD"/>
    <w:rsid w:val="32F86A9F"/>
    <w:rsid w:val="3302E984"/>
    <w:rsid w:val="3303616A"/>
    <w:rsid w:val="3338C660"/>
    <w:rsid w:val="3348CCF8"/>
    <w:rsid w:val="334AF2C5"/>
    <w:rsid w:val="3369318B"/>
    <w:rsid w:val="339383A6"/>
    <w:rsid w:val="3397383B"/>
    <w:rsid w:val="339E82C0"/>
    <w:rsid w:val="33C4E290"/>
    <w:rsid w:val="33F51A1D"/>
    <w:rsid w:val="343146DF"/>
    <w:rsid w:val="343F6CE7"/>
    <w:rsid w:val="345063A5"/>
    <w:rsid w:val="345D1275"/>
    <w:rsid w:val="34928475"/>
    <w:rsid w:val="349EB9E5"/>
    <w:rsid w:val="34AB3B1F"/>
    <w:rsid w:val="34BB6B33"/>
    <w:rsid w:val="34E99E0B"/>
    <w:rsid w:val="34FD0F3C"/>
    <w:rsid w:val="3503F799"/>
    <w:rsid w:val="3504A53C"/>
    <w:rsid w:val="3534934A"/>
    <w:rsid w:val="35870928"/>
    <w:rsid w:val="358F51D0"/>
    <w:rsid w:val="35983E97"/>
    <w:rsid w:val="359A1368"/>
    <w:rsid w:val="35C06474"/>
    <w:rsid w:val="35C462C4"/>
    <w:rsid w:val="35DD2056"/>
    <w:rsid w:val="35E1970D"/>
    <w:rsid w:val="35F6A5E4"/>
    <w:rsid w:val="36018674"/>
    <w:rsid w:val="3604C25F"/>
    <w:rsid w:val="364136A4"/>
    <w:rsid w:val="3664DFFE"/>
    <w:rsid w:val="367503A4"/>
    <w:rsid w:val="367B79CB"/>
    <w:rsid w:val="36885B40"/>
    <w:rsid w:val="3688CB7A"/>
    <w:rsid w:val="36984E7D"/>
    <w:rsid w:val="36A053B2"/>
    <w:rsid w:val="36A9E8C9"/>
    <w:rsid w:val="36AB4D82"/>
    <w:rsid w:val="36EB1CBC"/>
    <w:rsid w:val="36FC3371"/>
    <w:rsid w:val="36FFABED"/>
    <w:rsid w:val="37047EAF"/>
    <w:rsid w:val="37134812"/>
    <w:rsid w:val="3717871C"/>
    <w:rsid w:val="3719E75A"/>
    <w:rsid w:val="372F5707"/>
    <w:rsid w:val="3747CCB0"/>
    <w:rsid w:val="37642A1C"/>
    <w:rsid w:val="37755BAB"/>
    <w:rsid w:val="378F6125"/>
    <w:rsid w:val="379100E9"/>
    <w:rsid w:val="37AD4D77"/>
    <w:rsid w:val="37B8FD08"/>
    <w:rsid w:val="37D41834"/>
    <w:rsid w:val="37DB260F"/>
    <w:rsid w:val="3828455B"/>
    <w:rsid w:val="3836B764"/>
    <w:rsid w:val="383CA2AE"/>
    <w:rsid w:val="3845B92A"/>
    <w:rsid w:val="38979DE4"/>
    <w:rsid w:val="38A306E9"/>
    <w:rsid w:val="38A4EF18"/>
    <w:rsid w:val="38ADB922"/>
    <w:rsid w:val="38BC0E51"/>
    <w:rsid w:val="38C27448"/>
    <w:rsid w:val="38CC390F"/>
    <w:rsid w:val="3907E803"/>
    <w:rsid w:val="390C2F01"/>
    <w:rsid w:val="3913F1A5"/>
    <w:rsid w:val="3919CE76"/>
    <w:rsid w:val="39211BC8"/>
    <w:rsid w:val="39491DD8"/>
    <w:rsid w:val="3955B2CF"/>
    <w:rsid w:val="396A54EB"/>
    <w:rsid w:val="39708506"/>
    <w:rsid w:val="39799795"/>
    <w:rsid w:val="397A32EA"/>
    <w:rsid w:val="3983223E"/>
    <w:rsid w:val="39DDCF85"/>
    <w:rsid w:val="39E7D8F3"/>
    <w:rsid w:val="39EAB149"/>
    <w:rsid w:val="3A4246B9"/>
    <w:rsid w:val="3A5109AB"/>
    <w:rsid w:val="3A54B058"/>
    <w:rsid w:val="3A5BA99B"/>
    <w:rsid w:val="3A7FE770"/>
    <w:rsid w:val="3A82C469"/>
    <w:rsid w:val="3AA538B6"/>
    <w:rsid w:val="3ADA82C5"/>
    <w:rsid w:val="3AE58574"/>
    <w:rsid w:val="3AF66A89"/>
    <w:rsid w:val="3B06254C"/>
    <w:rsid w:val="3B2419AB"/>
    <w:rsid w:val="3B2586BD"/>
    <w:rsid w:val="3B32B846"/>
    <w:rsid w:val="3B594620"/>
    <w:rsid w:val="3B610750"/>
    <w:rsid w:val="3B6E5826"/>
    <w:rsid w:val="3B7F174A"/>
    <w:rsid w:val="3B86A8D8"/>
    <w:rsid w:val="3B8C88A9"/>
    <w:rsid w:val="3BAC5EEA"/>
    <w:rsid w:val="3BED587D"/>
    <w:rsid w:val="3BF779FC"/>
    <w:rsid w:val="3C05474D"/>
    <w:rsid w:val="3C267D0E"/>
    <w:rsid w:val="3C4EBEA0"/>
    <w:rsid w:val="3C50E042"/>
    <w:rsid w:val="3C80BE9A"/>
    <w:rsid w:val="3C8B7445"/>
    <w:rsid w:val="3CA36217"/>
    <w:rsid w:val="3CA78957"/>
    <w:rsid w:val="3CC0B1B4"/>
    <w:rsid w:val="3CDF388C"/>
    <w:rsid w:val="3CFEE713"/>
    <w:rsid w:val="3D0F1363"/>
    <w:rsid w:val="3D429157"/>
    <w:rsid w:val="3D4835CB"/>
    <w:rsid w:val="3D567CFD"/>
    <w:rsid w:val="3D61334B"/>
    <w:rsid w:val="3D698B75"/>
    <w:rsid w:val="3D6D74E8"/>
    <w:rsid w:val="3D6EDD67"/>
    <w:rsid w:val="3D79DE76"/>
    <w:rsid w:val="3DA28317"/>
    <w:rsid w:val="3DB59372"/>
    <w:rsid w:val="3DBDF37A"/>
    <w:rsid w:val="3DD38846"/>
    <w:rsid w:val="3DD42A6F"/>
    <w:rsid w:val="3E30F8E3"/>
    <w:rsid w:val="3E31AABD"/>
    <w:rsid w:val="3E41960E"/>
    <w:rsid w:val="3E41E48D"/>
    <w:rsid w:val="3E4CECB1"/>
    <w:rsid w:val="3E5BBA6D"/>
    <w:rsid w:val="3E684AE8"/>
    <w:rsid w:val="3E93F719"/>
    <w:rsid w:val="3E94D35A"/>
    <w:rsid w:val="3E96CA13"/>
    <w:rsid w:val="3EB03074"/>
    <w:rsid w:val="3EBFEA93"/>
    <w:rsid w:val="3EC75853"/>
    <w:rsid w:val="3ECC0344"/>
    <w:rsid w:val="3ED93D3F"/>
    <w:rsid w:val="3EDF9568"/>
    <w:rsid w:val="3EFA2766"/>
    <w:rsid w:val="3F094549"/>
    <w:rsid w:val="3F460535"/>
    <w:rsid w:val="3F54BFED"/>
    <w:rsid w:val="3F59C3DB"/>
    <w:rsid w:val="3F74420C"/>
    <w:rsid w:val="3F7C3247"/>
    <w:rsid w:val="3F7E9142"/>
    <w:rsid w:val="3F810D44"/>
    <w:rsid w:val="3F849FB6"/>
    <w:rsid w:val="3FA133F2"/>
    <w:rsid w:val="3FB10D5F"/>
    <w:rsid w:val="3FC5B44F"/>
    <w:rsid w:val="3FD9966F"/>
    <w:rsid w:val="3FDC85BE"/>
    <w:rsid w:val="3FFB6601"/>
    <w:rsid w:val="4003F5A2"/>
    <w:rsid w:val="400BC053"/>
    <w:rsid w:val="40257282"/>
    <w:rsid w:val="4030A3BB"/>
    <w:rsid w:val="403B98F1"/>
    <w:rsid w:val="4048D2FC"/>
    <w:rsid w:val="40507D2E"/>
    <w:rsid w:val="4066C726"/>
    <w:rsid w:val="4089766A"/>
    <w:rsid w:val="4092F9F2"/>
    <w:rsid w:val="409A7FCE"/>
    <w:rsid w:val="40A41908"/>
    <w:rsid w:val="40A515AA"/>
    <w:rsid w:val="40AAF8E4"/>
    <w:rsid w:val="40ADCACD"/>
    <w:rsid w:val="40B1883D"/>
    <w:rsid w:val="40B1C2C2"/>
    <w:rsid w:val="40D99EC0"/>
    <w:rsid w:val="40E10BF1"/>
    <w:rsid w:val="40EC8730"/>
    <w:rsid w:val="40F5943C"/>
    <w:rsid w:val="411624E4"/>
    <w:rsid w:val="413B93F8"/>
    <w:rsid w:val="4148D49A"/>
    <w:rsid w:val="414BC211"/>
    <w:rsid w:val="41542FBD"/>
    <w:rsid w:val="41878256"/>
    <w:rsid w:val="41A3630C"/>
    <w:rsid w:val="41C887A4"/>
    <w:rsid w:val="41D4C2C9"/>
    <w:rsid w:val="41F93A8D"/>
    <w:rsid w:val="4210DE01"/>
    <w:rsid w:val="4219F654"/>
    <w:rsid w:val="422ECA53"/>
    <w:rsid w:val="423083C3"/>
    <w:rsid w:val="4230C0D2"/>
    <w:rsid w:val="4234A46E"/>
    <w:rsid w:val="429AD28D"/>
    <w:rsid w:val="429AF846"/>
    <w:rsid w:val="429DB303"/>
    <w:rsid w:val="42AECA49"/>
    <w:rsid w:val="42CA7D64"/>
    <w:rsid w:val="42E42F66"/>
    <w:rsid w:val="42EA4F6F"/>
    <w:rsid w:val="42F80ED4"/>
    <w:rsid w:val="4307CC84"/>
    <w:rsid w:val="4317797E"/>
    <w:rsid w:val="431E057C"/>
    <w:rsid w:val="431EA7CF"/>
    <w:rsid w:val="43325E59"/>
    <w:rsid w:val="4397F7B4"/>
    <w:rsid w:val="439ABC5C"/>
    <w:rsid w:val="441B710D"/>
    <w:rsid w:val="442A4D28"/>
    <w:rsid w:val="4433C38D"/>
    <w:rsid w:val="44367D23"/>
    <w:rsid w:val="44381C14"/>
    <w:rsid w:val="445FDC28"/>
    <w:rsid w:val="44861FD0"/>
    <w:rsid w:val="44992572"/>
    <w:rsid w:val="44992C8C"/>
    <w:rsid w:val="44D75749"/>
    <w:rsid w:val="45151B3E"/>
    <w:rsid w:val="455B896B"/>
    <w:rsid w:val="456C4530"/>
    <w:rsid w:val="457B0EC0"/>
    <w:rsid w:val="457E6A07"/>
    <w:rsid w:val="458DA55C"/>
    <w:rsid w:val="458DF4AC"/>
    <w:rsid w:val="459509C3"/>
    <w:rsid w:val="459DA003"/>
    <w:rsid w:val="45C555B8"/>
    <w:rsid w:val="45C9055F"/>
    <w:rsid w:val="45CE3958"/>
    <w:rsid w:val="45E38CF5"/>
    <w:rsid w:val="45E66B0B"/>
    <w:rsid w:val="45EA95B1"/>
    <w:rsid w:val="45EE79AB"/>
    <w:rsid w:val="4604B4ED"/>
    <w:rsid w:val="4633FB29"/>
    <w:rsid w:val="46356C1B"/>
    <w:rsid w:val="46754049"/>
    <w:rsid w:val="469642CA"/>
    <w:rsid w:val="46B7B702"/>
    <w:rsid w:val="46CB5F99"/>
    <w:rsid w:val="46CC3CC1"/>
    <w:rsid w:val="46CE2727"/>
    <w:rsid w:val="46D9A1FB"/>
    <w:rsid w:val="470967A2"/>
    <w:rsid w:val="471A3A68"/>
    <w:rsid w:val="472665F2"/>
    <w:rsid w:val="475FF143"/>
    <w:rsid w:val="4761E458"/>
    <w:rsid w:val="4764D5C0"/>
    <w:rsid w:val="47744E1F"/>
    <w:rsid w:val="477792D5"/>
    <w:rsid w:val="478D8CE6"/>
    <w:rsid w:val="47A83437"/>
    <w:rsid w:val="47B29A55"/>
    <w:rsid w:val="47B2AC0F"/>
    <w:rsid w:val="47B3CF86"/>
    <w:rsid w:val="47B5F782"/>
    <w:rsid w:val="47F09C92"/>
    <w:rsid w:val="47F22984"/>
    <w:rsid w:val="47F54796"/>
    <w:rsid w:val="47F59F99"/>
    <w:rsid w:val="4802B03D"/>
    <w:rsid w:val="4807E85C"/>
    <w:rsid w:val="4837C928"/>
    <w:rsid w:val="4843CA4B"/>
    <w:rsid w:val="48477B9F"/>
    <w:rsid w:val="484823B5"/>
    <w:rsid w:val="4850F185"/>
    <w:rsid w:val="485FD0F1"/>
    <w:rsid w:val="48A275A0"/>
    <w:rsid w:val="48C5461E"/>
    <w:rsid w:val="48CBDB85"/>
    <w:rsid w:val="48F8FEF3"/>
    <w:rsid w:val="4909EE46"/>
    <w:rsid w:val="490CF210"/>
    <w:rsid w:val="49692E4E"/>
    <w:rsid w:val="49964132"/>
    <w:rsid w:val="4997A8E5"/>
    <w:rsid w:val="49C0E509"/>
    <w:rsid w:val="49C7CEE7"/>
    <w:rsid w:val="49D030C6"/>
    <w:rsid w:val="49E1E713"/>
    <w:rsid w:val="49F605C4"/>
    <w:rsid w:val="49F7F734"/>
    <w:rsid w:val="4A15B1D4"/>
    <w:rsid w:val="4A61167F"/>
    <w:rsid w:val="4A63C507"/>
    <w:rsid w:val="4A6D392E"/>
    <w:rsid w:val="4A8689E4"/>
    <w:rsid w:val="4A9B56FC"/>
    <w:rsid w:val="4AA8C271"/>
    <w:rsid w:val="4ACBEADA"/>
    <w:rsid w:val="4AD35D9F"/>
    <w:rsid w:val="4ADE871A"/>
    <w:rsid w:val="4B16068E"/>
    <w:rsid w:val="4B1C001A"/>
    <w:rsid w:val="4B548022"/>
    <w:rsid w:val="4B71F02D"/>
    <w:rsid w:val="4B735DA9"/>
    <w:rsid w:val="4B83742A"/>
    <w:rsid w:val="4BA06663"/>
    <w:rsid w:val="4BAC79BD"/>
    <w:rsid w:val="4BB9600B"/>
    <w:rsid w:val="4BC1DB13"/>
    <w:rsid w:val="4BC22DD3"/>
    <w:rsid w:val="4BC5A0B2"/>
    <w:rsid w:val="4C45D59A"/>
    <w:rsid w:val="4C8068D7"/>
    <w:rsid w:val="4C8596E7"/>
    <w:rsid w:val="4CA43E71"/>
    <w:rsid w:val="4CB5895D"/>
    <w:rsid w:val="4CCFC1D2"/>
    <w:rsid w:val="4CE16E7E"/>
    <w:rsid w:val="4D108A95"/>
    <w:rsid w:val="4D259E8E"/>
    <w:rsid w:val="4D28599F"/>
    <w:rsid w:val="4D358B9C"/>
    <w:rsid w:val="4D3B8235"/>
    <w:rsid w:val="4D5EB4C1"/>
    <w:rsid w:val="4D617113"/>
    <w:rsid w:val="4D6F90BC"/>
    <w:rsid w:val="4D7FBD63"/>
    <w:rsid w:val="4D9279FD"/>
    <w:rsid w:val="4DA13688"/>
    <w:rsid w:val="4DB75B09"/>
    <w:rsid w:val="4DDD5F69"/>
    <w:rsid w:val="4DE06D9E"/>
    <w:rsid w:val="4DE59873"/>
    <w:rsid w:val="4E00D231"/>
    <w:rsid w:val="4E097538"/>
    <w:rsid w:val="4E09E8AD"/>
    <w:rsid w:val="4E33E0A6"/>
    <w:rsid w:val="4E3C19B3"/>
    <w:rsid w:val="4E6502AE"/>
    <w:rsid w:val="4E6790BA"/>
    <w:rsid w:val="4EA990EF"/>
    <w:rsid w:val="4ED1C077"/>
    <w:rsid w:val="4EE7BAD3"/>
    <w:rsid w:val="4F0A1E3D"/>
    <w:rsid w:val="4F37E360"/>
    <w:rsid w:val="4F62411F"/>
    <w:rsid w:val="4F792FCA"/>
    <w:rsid w:val="4F836D2E"/>
    <w:rsid w:val="4FA73B91"/>
    <w:rsid w:val="4FB4CA81"/>
    <w:rsid w:val="4FBA229A"/>
    <w:rsid w:val="4FC44B55"/>
    <w:rsid w:val="4FCFB107"/>
    <w:rsid w:val="500C9977"/>
    <w:rsid w:val="503CB93A"/>
    <w:rsid w:val="50487D77"/>
    <w:rsid w:val="5052CB01"/>
    <w:rsid w:val="507C2ABE"/>
    <w:rsid w:val="508DD0D0"/>
    <w:rsid w:val="50993327"/>
    <w:rsid w:val="50A420C5"/>
    <w:rsid w:val="50A8DF44"/>
    <w:rsid w:val="50BC6369"/>
    <w:rsid w:val="50CB96A0"/>
    <w:rsid w:val="50CF998D"/>
    <w:rsid w:val="50E40243"/>
    <w:rsid w:val="50F1573B"/>
    <w:rsid w:val="50FEBAA8"/>
    <w:rsid w:val="51018D0C"/>
    <w:rsid w:val="510410D8"/>
    <w:rsid w:val="5110173D"/>
    <w:rsid w:val="5115C17B"/>
    <w:rsid w:val="512970C0"/>
    <w:rsid w:val="513E8562"/>
    <w:rsid w:val="5143DCF7"/>
    <w:rsid w:val="514FC65D"/>
    <w:rsid w:val="5175E9F5"/>
    <w:rsid w:val="517BBC2D"/>
    <w:rsid w:val="51A2BACA"/>
    <w:rsid w:val="51CF6DD7"/>
    <w:rsid w:val="51D0381D"/>
    <w:rsid w:val="51D1D14D"/>
    <w:rsid w:val="51E1125A"/>
    <w:rsid w:val="51E131B1"/>
    <w:rsid w:val="51E698F4"/>
    <w:rsid w:val="51E81137"/>
    <w:rsid w:val="51F684D6"/>
    <w:rsid w:val="52100EA8"/>
    <w:rsid w:val="5213E978"/>
    <w:rsid w:val="5217FB1F"/>
    <w:rsid w:val="5223C99B"/>
    <w:rsid w:val="52259003"/>
    <w:rsid w:val="522757BD"/>
    <w:rsid w:val="523E4151"/>
    <w:rsid w:val="52525238"/>
    <w:rsid w:val="526AC9CA"/>
    <w:rsid w:val="526BB8DA"/>
    <w:rsid w:val="527449B3"/>
    <w:rsid w:val="5280901B"/>
    <w:rsid w:val="528C0C6B"/>
    <w:rsid w:val="528C1BD8"/>
    <w:rsid w:val="52A481B6"/>
    <w:rsid w:val="52A668E1"/>
    <w:rsid w:val="52D62440"/>
    <w:rsid w:val="52EB96BE"/>
    <w:rsid w:val="530C654E"/>
    <w:rsid w:val="5351C9B3"/>
    <w:rsid w:val="53579D5D"/>
    <w:rsid w:val="53979B23"/>
    <w:rsid w:val="539CE80A"/>
    <w:rsid w:val="539E6345"/>
    <w:rsid w:val="53B7BC3E"/>
    <w:rsid w:val="53C38A67"/>
    <w:rsid w:val="53CCA10D"/>
    <w:rsid w:val="53E0BE7E"/>
    <w:rsid w:val="53E653C7"/>
    <w:rsid w:val="53E69899"/>
    <w:rsid w:val="53ED1A01"/>
    <w:rsid w:val="53F121BF"/>
    <w:rsid w:val="53FF8D98"/>
    <w:rsid w:val="541C1D1A"/>
    <w:rsid w:val="5431A398"/>
    <w:rsid w:val="54405AA8"/>
    <w:rsid w:val="5443DFB5"/>
    <w:rsid w:val="544C1027"/>
    <w:rsid w:val="5453345C"/>
    <w:rsid w:val="5456EA42"/>
    <w:rsid w:val="54700B9C"/>
    <w:rsid w:val="54717572"/>
    <w:rsid w:val="54AD35D1"/>
    <w:rsid w:val="54B67371"/>
    <w:rsid w:val="54CAF3FD"/>
    <w:rsid w:val="54CEFE7F"/>
    <w:rsid w:val="54D35806"/>
    <w:rsid w:val="54DE0193"/>
    <w:rsid w:val="54E13B3C"/>
    <w:rsid w:val="5502522C"/>
    <w:rsid w:val="550A9FDC"/>
    <w:rsid w:val="550CD289"/>
    <w:rsid w:val="551EC40B"/>
    <w:rsid w:val="553E0016"/>
    <w:rsid w:val="55457A30"/>
    <w:rsid w:val="554D3A0E"/>
    <w:rsid w:val="5577BD5D"/>
    <w:rsid w:val="557E7D2F"/>
    <w:rsid w:val="55A66FB7"/>
    <w:rsid w:val="55B8ADB8"/>
    <w:rsid w:val="55C75916"/>
    <w:rsid w:val="55D61C1D"/>
    <w:rsid w:val="55E0DF0D"/>
    <w:rsid w:val="55E5044C"/>
    <w:rsid w:val="55F0AA58"/>
    <w:rsid w:val="560B4D71"/>
    <w:rsid w:val="560E6018"/>
    <w:rsid w:val="5617A94C"/>
    <w:rsid w:val="563376A6"/>
    <w:rsid w:val="568EE01D"/>
    <w:rsid w:val="569F975A"/>
    <w:rsid w:val="56A93CED"/>
    <w:rsid w:val="56BE010E"/>
    <w:rsid w:val="56C93C1E"/>
    <w:rsid w:val="56D2EC1C"/>
    <w:rsid w:val="56E3E9F7"/>
    <w:rsid w:val="56EC04ED"/>
    <w:rsid w:val="57185F40"/>
    <w:rsid w:val="573761B8"/>
    <w:rsid w:val="5739E8C1"/>
    <w:rsid w:val="574BBD99"/>
    <w:rsid w:val="576BCAC7"/>
    <w:rsid w:val="57A75514"/>
    <w:rsid w:val="57A9CBFC"/>
    <w:rsid w:val="57AA3995"/>
    <w:rsid w:val="57B5B46C"/>
    <w:rsid w:val="57B66E47"/>
    <w:rsid w:val="57C4E8A7"/>
    <w:rsid w:val="57CEDEBC"/>
    <w:rsid w:val="58118821"/>
    <w:rsid w:val="5818DBFE"/>
    <w:rsid w:val="581A341D"/>
    <w:rsid w:val="5834502D"/>
    <w:rsid w:val="5839FACB"/>
    <w:rsid w:val="583FFC83"/>
    <w:rsid w:val="584BC4E3"/>
    <w:rsid w:val="585BB9EC"/>
    <w:rsid w:val="586FD75A"/>
    <w:rsid w:val="588A1106"/>
    <w:rsid w:val="588C0200"/>
    <w:rsid w:val="5895558E"/>
    <w:rsid w:val="58F35B13"/>
    <w:rsid w:val="5905A916"/>
    <w:rsid w:val="5915AA65"/>
    <w:rsid w:val="591B23E0"/>
    <w:rsid w:val="591B2922"/>
    <w:rsid w:val="59284B1A"/>
    <w:rsid w:val="593D10D4"/>
    <w:rsid w:val="59458714"/>
    <w:rsid w:val="595AD842"/>
    <w:rsid w:val="595CC46C"/>
    <w:rsid w:val="59620626"/>
    <w:rsid w:val="596C1319"/>
    <w:rsid w:val="59769446"/>
    <w:rsid w:val="598D3914"/>
    <w:rsid w:val="5991C80C"/>
    <w:rsid w:val="59A41DAF"/>
    <w:rsid w:val="59AAB7BA"/>
    <w:rsid w:val="59ABFAA3"/>
    <w:rsid w:val="59B3BCC7"/>
    <w:rsid w:val="59B77D60"/>
    <w:rsid w:val="59C01C2C"/>
    <w:rsid w:val="59F152A1"/>
    <w:rsid w:val="5A058A18"/>
    <w:rsid w:val="5A16D8CD"/>
    <w:rsid w:val="5A1AA82F"/>
    <w:rsid w:val="5A241768"/>
    <w:rsid w:val="5A4A4F53"/>
    <w:rsid w:val="5A4E2219"/>
    <w:rsid w:val="5A5D54F5"/>
    <w:rsid w:val="5A76CABF"/>
    <w:rsid w:val="5A9A4A69"/>
    <w:rsid w:val="5AA1665D"/>
    <w:rsid w:val="5AC425B7"/>
    <w:rsid w:val="5AC5A772"/>
    <w:rsid w:val="5AF4338C"/>
    <w:rsid w:val="5B355A6F"/>
    <w:rsid w:val="5B39FF5C"/>
    <w:rsid w:val="5B42998A"/>
    <w:rsid w:val="5B447211"/>
    <w:rsid w:val="5B49539C"/>
    <w:rsid w:val="5B5E74E8"/>
    <w:rsid w:val="5B6EEB9A"/>
    <w:rsid w:val="5B8ED192"/>
    <w:rsid w:val="5B9EB611"/>
    <w:rsid w:val="5BA448AF"/>
    <w:rsid w:val="5BF44DFD"/>
    <w:rsid w:val="5C297ABC"/>
    <w:rsid w:val="5C4C632C"/>
    <w:rsid w:val="5C5FA058"/>
    <w:rsid w:val="5C5FA424"/>
    <w:rsid w:val="5CA15137"/>
    <w:rsid w:val="5CA4EFC1"/>
    <w:rsid w:val="5CA77E6B"/>
    <w:rsid w:val="5CA7883E"/>
    <w:rsid w:val="5CBE8952"/>
    <w:rsid w:val="5CD5CFBD"/>
    <w:rsid w:val="5CDB124A"/>
    <w:rsid w:val="5CF36F0C"/>
    <w:rsid w:val="5D0D0FC7"/>
    <w:rsid w:val="5D1D6AED"/>
    <w:rsid w:val="5D253544"/>
    <w:rsid w:val="5D2AA1F3"/>
    <w:rsid w:val="5D58799B"/>
    <w:rsid w:val="5D781792"/>
    <w:rsid w:val="5D7E7151"/>
    <w:rsid w:val="5D9B6221"/>
    <w:rsid w:val="5DAA8C31"/>
    <w:rsid w:val="5DBD4580"/>
    <w:rsid w:val="5DDD2BC9"/>
    <w:rsid w:val="5DE8338D"/>
    <w:rsid w:val="5DF97A23"/>
    <w:rsid w:val="5E1DAA0D"/>
    <w:rsid w:val="5E2860EA"/>
    <w:rsid w:val="5E37DCDB"/>
    <w:rsid w:val="5E53F217"/>
    <w:rsid w:val="5E5667F5"/>
    <w:rsid w:val="5E6431D9"/>
    <w:rsid w:val="5E6E102C"/>
    <w:rsid w:val="5E71B22C"/>
    <w:rsid w:val="5E73D1A8"/>
    <w:rsid w:val="5E8AFCAF"/>
    <w:rsid w:val="5E9615AA"/>
    <w:rsid w:val="5EE02A2D"/>
    <w:rsid w:val="5EE5F26F"/>
    <w:rsid w:val="5F0E8D12"/>
    <w:rsid w:val="5F26034F"/>
    <w:rsid w:val="5F294B40"/>
    <w:rsid w:val="5F3BE97D"/>
    <w:rsid w:val="5F414E53"/>
    <w:rsid w:val="5F4327D1"/>
    <w:rsid w:val="5F58DB1C"/>
    <w:rsid w:val="5F62B021"/>
    <w:rsid w:val="5F714249"/>
    <w:rsid w:val="5F891478"/>
    <w:rsid w:val="5F97411A"/>
    <w:rsid w:val="5FA4C017"/>
    <w:rsid w:val="5FA6673C"/>
    <w:rsid w:val="5FAFD671"/>
    <w:rsid w:val="5FB1C5EE"/>
    <w:rsid w:val="5FBA5151"/>
    <w:rsid w:val="5FBDA6C2"/>
    <w:rsid w:val="5FDAF975"/>
    <w:rsid w:val="6006CA72"/>
    <w:rsid w:val="60187976"/>
    <w:rsid w:val="60320CA7"/>
    <w:rsid w:val="6057820A"/>
    <w:rsid w:val="605E9AC6"/>
    <w:rsid w:val="6063AF0E"/>
    <w:rsid w:val="60654578"/>
    <w:rsid w:val="6069E81B"/>
    <w:rsid w:val="607E0BB1"/>
    <w:rsid w:val="60B47A35"/>
    <w:rsid w:val="60BFF0A2"/>
    <w:rsid w:val="60C7503C"/>
    <w:rsid w:val="60D302E3"/>
    <w:rsid w:val="60E3AB6B"/>
    <w:rsid w:val="60F7F3F0"/>
    <w:rsid w:val="60FF0080"/>
    <w:rsid w:val="6106C9E5"/>
    <w:rsid w:val="61105221"/>
    <w:rsid w:val="6124170A"/>
    <w:rsid w:val="6124E4D9"/>
    <w:rsid w:val="6125F4F2"/>
    <w:rsid w:val="6133117B"/>
    <w:rsid w:val="6189D035"/>
    <w:rsid w:val="618D05C8"/>
    <w:rsid w:val="61A10848"/>
    <w:rsid w:val="61B1BD09"/>
    <w:rsid w:val="61B3B395"/>
    <w:rsid w:val="61B5B89B"/>
    <w:rsid w:val="61B97AD6"/>
    <w:rsid w:val="61C77B83"/>
    <w:rsid w:val="61C79F77"/>
    <w:rsid w:val="61C87ACA"/>
    <w:rsid w:val="61D7C344"/>
    <w:rsid w:val="61E9C0EE"/>
    <w:rsid w:val="62061CA6"/>
    <w:rsid w:val="62122158"/>
    <w:rsid w:val="6226A41B"/>
    <w:rsid w:val="622F73DE"/>
    <w:rsid w:val="6262FF6D"/>
    <w:rsid w:val="6263209D"/>
    <w:rsid w:val="6268659B"/>
    <w:rsid w:val="626D64E0"/>
    <w:rsid w:val="627798CD"/>
    <w:rsid w:val="62919E1B"/>
    <w:rsid w:val="62A9A43B"/>
    <w:rsid w:val="62B0D091"/>
    <w:rsid w:val="62BEB12E"/>
    <w:rsid w:val="62E7C251"/>
    <w:rsid w:val="62F476A8"/>
    <w:rsid w:val="630DE093"/>
    <w:rsid w:val="6341814F"/>
    <w:rsid w:val="63496DDA"/>
    <w:rsid w:val="6355EE53"/>
    <w:rsid w:val="63616DB0"/>
    <w:rsid w:val="636973AA"/>
    <w:rsid w:val="636A3913"/>
    <w:rsid w:val="6377C805"/>
    <w:rsid w:val="63988F54"/>
    <w:rsid w:val="63A1DA70"/>
    <w:rsid w:val="63B077CD"/>
    <w:rsid w:val="63BF166A"/>
    <w:rsid w:val="63C2469C"/>
    <w:rsid w:val="63C678A9"/>
    <w:rsid w:val="63C8DA3D"/>
    <w:rsid w:val="63E1ED7B"/>
    <w:rsid w:val="63E28340"/>
    <w:rsid w:val="63F0804E"/>
    <w:rsid w:val="63FC0B88"/>
    <w:rsid w:val="6404373B"/>
    <w:rsid w:val="641B4C2D"/>
    <w:rsid w:val="6427DCFE"/>
    <w:rsid w:val="642CA866"/>
    <w:rsid w:val="647524F5"/>
    <w:rsid w:val="6499F3FB"/>
    <w:rsid w:val="64A489E0"/>
    <w:rsid w:val="64AF8515"/>
    <w:rsid w:val="64B4AA76"/>
    <w:rsid w:val="64DB3F6B"/>
    <w:rsid w:val="64E18FF5"/>
    <w:rsid w:val="64E56685"/>
    <w:rsid w:val="64E628DF"/>
    <w:rsid w:val="64EBB177"/>
    <w:rsid w:val="64EC807C"/>
    <w:rsid w:val="64EF86AC"/>
    <w:rsid w:val="64F8B725"/>
    <w:rsid w:val="65171ECC"/>
    <w:rsid w:val="651DD145"/>
    <w:rsid w:val="651F28E2"/>
    <w:rsid w:val="6545FC89"/>
    <w:rsid w:val="655B89F2"/>
    <w:rsid w:val="65607565"/>
    <w:rsid w:val="65670F72"/>
    <w:rsid w:val="6569E891"/>
    <w:rsid w:val="65797BAD"/>
    <w:rsid w:val="6587D7F6"/>
    <w:rsid w:val="658C50AF"/>
    <w:rsid w:val="65956179"/>
    <w:rsid w:val="659B7725"/>
    <w:rsid w:val="65CFDA88"/>
    <w:rsid w:val="65D8A447"/>
    <w:rsid w:val="65D9CBA1"/>
    <w:rsid w:val="65E083CD"/>
    <w:rsid w:val="65EEE1AB"/>
    <w:rsid w:val="65F06876"/>
    <w:rsid w:val="66405A41"/>
    <w:rsid w:val="6647C112"/>
    <w:rsid w:val="66520053"/>
    <w:rsid w:val="66AB7538"/>
    <w:rsid w:val="66C75C85"/>
    <w:rsid w:val="66CBF85C"/>
    <w:rsid w:val="66D2CF71"/>
    <w:rsid w:val="66D4417E"/>
    <w:rsid w:val="66F508E2"/>
    <w:rsid w:val="66FF5BE1"/>
    <w:rsid w:val="670BDDD9"/>
    <w:rsid w:val="674412F0"/>
    <w:rsid w:val="67573525"/>
    <w:rsid w:val="67600283"/>
    <w:rsid w:val="67897DB0"/>
    <w:rsid w:val="678C38D7"/>
    <w:rsid w:val="678E1445"/>
    <w:rsid w:val="67C7E7CB"/>
    <w:rsid w:val="67D9BF89"/>
    <w:rsid w:val="67EA146C"/>
    <w:rsid w:val="67EF4EFE"/>
    <w:rsid w:val="67F08261"/>
    <w:rsid w:val="684EE861"/>
    <w:rsid w:val="6855A456"/>
    <w:rsid w:val="687AC7BB"/>
    <w:rsid w:val="689A8A5C"/>
    <w:rsid w:val="689B2C42"/>
    <w:rsid w:val="689D617C"/>
    <w:rsid w:val="68AE6063"/>
    <w:rsid w:val="68F90BAE"/>
    <w:rsid w:val="68FB88CB"/>
    <w:rsid w:val="690A3407"/>
    <w:rsid w:val="693BCB9D"/>
    <w:rsid w:val="69575E4C"/>
    <w:rsid w:val="69750FA9"/>
    <w:rsid w:val="69A4AADE"/>
    <w:rsid w:val="69CECED9"/>
    <w:rsid w:val="69F2BF25"/>
    <w:rsid w:val="6A028D79"/>
    <w:rsid w:val="6A07CEA3"/>
    <w:rsid w:val="6A1EEE30"/>
    <w:rsid w:val="6A24EDF7"/>
    <w:rsid w:val="6A2CB9C7"/>
    <w:rsid w:val="6A380C7E"/>
    <w:rsid w:val="6A57A617"/>
    <w:rsid w:val="6A5967B9"/>
    <w:rsid w:val="6A6751AD"/>
    <w:rsid w:val="6A7E2EB8"/>
    <w:rsid w:val="6AA60D01"/>
    <w:rsid w:val="6ACD180B"/>
    <w:rsid w:val="6AE992F1"/>
    <w:rsid w:val="6AF46198"/>
    <w:rsid w:val="6AF8F79F"/>
    <w:rsid w:val="6B0551B0"/>
    <w:rsid w:val="6B3710F4"/>
    <w:rsid w:val="6B3DFA1C"/>
    <w:rsid w:val="6B58FDCA"/>
    <w:rsid w:val="6B6E8E10"/>
    <w:rsid w:val="6B75AFFB"/>
    <w:rsid w:val="6BB23ECA"/>
    <w:rsid w:val="6BDE310C"/>
    <w:rsid w:val="6BF627DD"/>
    <w:rsid w:val="6C2155F2"/>
    <w:rsid w:val="6C26614E"/>
    <w:rsid w:val="6C30AC70"/>
    <w:rsid w:val="6C57B2D7"/>
    <w:rsid w:val="6C80A6DD"/>
    <w:rsid w:val="6C94C800"/>
    <w:rsid w:val="6CA693FE"/>
    <w:rsid w:val="6CB55B55"/>
    <w:rsid w:val="6CF6212A"/>
    <w:rsid w:val="6CF6663C"/>
    <w:rsid w:val="6D034519"/>
    <w:rsid w:val="6D2693EB"/>
    <w:rsid w:val="6D50AA3C"/>
    <w:rsid w:val="6D5BFF51"/>
    <w:rsid w:val="6D6E9D65"/>
    <w:rsid w:val="6D7E2234"/>
    <w:rsid w:val="6D7F4B5C"/>
    <w:rsid w:val="6D83FECC"/>
    <w:rsid w:val="6D89182A"/>
    <w:rsid w:val="6D91F83E"/>
    <w:rsid w:val="6DA405F4"/>
    <w:rsid w:val="6DA5B214"/>
    <w:rsid w:val="6DE6D956"/>
    <w:rsid w:val="6DF8B7AA"/>
    <w:rsid w:val="6E04B8CD"/>
    <w:rsid w:val="6E084975"/>
    <w:rsid w:val="6E15F3A4"/>
    <w:rsid w:val="6E318F57"/>
    <w:rsid w:val="6E3243C9"/>
    <w:rsid w:val="6E7F8B50"/>
    <w:rsid w:val="6EACE2CB"/>
    <w:rsid w:val="6EB13A6A"/>
    <w:rsid w:val="6ECF284E"/>
    <w:rsid w:val="6ED0A62F"/>
    <w:rsid w:val="6EF21A4A"/>
    <w:rsid w:val="6EF87BC0"/>
    <w:rsid w:val="6F024C1A"/>
    <w:rsid w:val="6F33D731"/>
    <w:rsid w:val="6F37348C"/>
    <w:rsid w:val="6F3A823E"/>
    <w:rsid w:val="6F5600C5"/>
    <w:rsid w:val="6F5AD19E"/>
    <w:rsid w:val="6F5D6806"/>
    <w:rsid w:val="6F869A05"/>
    <w:rsid w:val="6F915A9A"/>
    <w:rsid w:val="6F94E36C"/>
    <w:rsid w:val="6F97C068"/>
    <w:rsid w:val="6FB3AA78"/>
    <w:rsid w:val="6FEFEA3F"/>
    <w:rsid w:val="6FF7F21D"/>
    <w:rsid w:val="6FF85E92"/>
    <w:rsid w:val="6FF9EA55"/>
    <w:rsid w:val="6FFA5197"/>
    <w:rsid w:val="700FD75B"/>
    <w:rsid w:val="7023DF65"/>
    <w:rsid w:val="7029DEEC"/>
    <w:rsid w:val="703ACB8D"/>
    <w:rsid w:val="703BA86E"/>
    <w:rsid w:val="70510DA9"/>
    <w:rsid w:val="70563CC5"/>
    <w:rsid w:val="7057DD08"/>
    <w:rsid w:val="7059FA46"/>
    <w:rsid w:val="70642900"/>
    <w:rsid w:val="706972C1"/>
    <w:rsid w:val="706F22A1"/>
    <w:rsid w:val="70920FF7"/>
    <w:rsid w:val="70A384BC"/>
    <w:rsid w:val="70A42BA1"/>
    <w:rsid w:val="70C16633"/>
    <w:rsid w:val="70DD52D6"/>
    <w:rsid w:val="70EAA7C9"/>
    <w:rsid w:val="71041D93"/>
    <w:rsid w:val="7109E8F7"/>
    <w:rsid w:val="710EC7A6"/>
    <w:rsid w:val="7125A53D"/>
    <w:rsid w:val="7147163A"/>
    <w:rsid w:val="7157E64E"/>
    <w:rsid w:val="715AF7FC"/>
    <w:rsid w:val="715B17E5"/>
    <w:rsid w:val="715BFA59"/>
    <w:rsid w:val="715D8F8A"/>
    <w:rsid w:val="71743302"/>
    <w:rsid w:val="718A23E2"/>
    <w:rsid w:val="719878E1"/>
    <w:rsid w:val="71BFB215"/>
    <w:rsid w:val="71D1C4E5"/>
    <w:rsid w:val="7206C910"/>
    <w:rsid w:val="720DFC7E"/>
    <w:rsid w:val="723969D3"/>
    <w:rsid w:val="723CCFA2"/>
    <w:rsid w:val="72442D28"/>
    <w:rsid w:val="725C894D"/>
    <w:rsid w:val="72A69FA8"/>
    <w:rsid w:val="72AA9807"/>
    <w:rsid w:val="72C3C064"/>
    <w:rsid w:val="72D1B468"/>
    <w:rsid w:val="72E19DB1"/>
    <w:rsid w:val="72EB20F5"/>
    <w:rsid w:val="72EBF009"/>
    <w:rsid w:val="72EEB704"/>
    <w:rsid w:val="7313F0C1"/>
    <w:rsid w:val="7315D582"/>
    <w:rsid w:val="7359864F"/>
    <w:rsid w:val="73641B58"/>
    <w:rsid w:val="736EE0B6"/>
    <w:rsid w:val="73708F12"/>
    <w:rsid w:val="738C0EE5"/>
    <w:rsid w:val="73915382"/>
    <w:rsid w:val="7391BE42"/>
    <w:rsid w:val="73980641"/>
    <w:rsid w:val="73D01D39"/>
    <w:rsid w:val="73D9787B"/>
    <w:rsid w:val="73F61106"/>
    <w:rsid w:val="7459C7D3"/>
    <w:rsid w:val="747DDCD1"/>
    <w:rsid w:val="7482749C"/>
    <w:rsid w:val="74B8797F"/>
    <w:rsid w:val="74D19A14"/>
    <w:rsid w:val="74F2B523"/>
    <w:rsid w:val="7509DA36"/>
    <w:rsid w:val="7517D0CE"/>
    <w:rsid w:val="751E2CDC"/>
    <w:rsid w:val="752A03DA"/>
    <w:rsid w:val="754E369B"/>
    <w:rsid w:val="75632653"/>
    <w:rsid w:val="75806E67"/>
    <w:rsid w:val="7584F5D4"/>
    <w:rsid w:val="758BF79D"/>
    <w:rsid w:val="7594CACD"/>
    <w:rsid w:val="75B39025"/>
    <w:rsid w:val="75B82D43"/>
    <w:rsid w:val="75CD4ADF"/>
    <w:rsid w:val="75D7B044"/>
    <w:rsid w:val="75DB639B"/>
    <w:rsid w:val="75F55169"/>
    <w:rsid w:val="76150C96"/>
    <w:rsid w:val="76435FEC"/>
    <w:rsid w:val="76442DD6"/>
    <w:rsid w:val="7674B7A0"/>
    <w:rsid w:val="76894B24"/>
    <w:rsid w:val="76BF38DF"/>
    <w:rsid w:val="76FB79F3"/>
    <w:rsid w:val="77078363"/>
    <w:rsid w:val="77094D62"/>
    <w:rsid w:val="771EC264"/>
    <w:rsid w:val="7749D449"/>
    <w:rsid w:val="77661DF8"/>
    <w:rsid w:val="779ADF26"/>
    <w:rsid w:val="77A35F26"/>
    <w:rsid w:val="77BCD5EA"/>
    <w:rsid w:val="77E98E7D"/>
    <w:rsid w:val="77F5D926"/>
    <w:rsid w:val="77FF6A5F"/>
    <w:rsid w:val="78172309"/>
    <w:rsid w:val="781DC6A3"/>
    <w:rsid w:val="782D0EA4"/>
    <w:rsid w:val="78455000"/>
    <w:rsid w:val="7853C511"/>
    <w:rsid w:val="7855CD9E"/>
    <w:rsid w:val="786E3426"/>
    <w:rsid w:val="7873B5A6"/>
    <w:rsid w:val="78A34807"/>
    <w:rsid w:val="78ADA812"/>
    <w:rsid w:val="78BCC184"/>
    <w:rsid w:val="78E7D3BE"/>
    <w:rsid w:val="78F33CC1"/>
    <w:rsid w:val="78F5180B"/>
    <w:rsid w:val="79211647"/>
    <w:rsid w:val="793B3257"/>
    <w:rsid w:val="7958A9C7"/>
    <w:rsid w:val="795E12FA"/>
    <w:rsid w:val="796210BC"/>
    <w:rsid w:val="79703F15"/>
    <w:rsid w:val="7971916E"/>
    <w:rsid w:val="79880202"/>
    <w:rsid w:val="798BEAA2"/>
    <w:rsid w:val="79AD0FEA"/>
    <w:rsid w:val="79B6A46E"/>
    <w:rsid w:val="79CB0E26"/>
    <w:rsid w:val="7A0CADA5"/>
    <w:rsid w:val="7A32CCF8"/>
    <w:rsid w:val="7A33C3C3"/>
    <w:rsid w:val="7A4E72D5"/>
    <w:rsid w:val="7A5896A1"/>
    <w:rsid w:val="7A626920"/>
    <w:rsid w:val="7A830E0F"/>
    <w:rsid w:val="7A9EE008"/>
    <w:rsid w:val="7AC3E73A"/>
    <w:rsid w:val="7AC9D8D5"/>
    <w:rsid w:val="7ACD6AC0"/>
    <w:rsid w:val="7AD4B628"/>
    <w:rsid w:val="7B40417A"/>
    <w:rsid w:val="7B60C631"/>
    <w:rsid w:val="7B647025"/>
    <w:rsid w:val="7B64A9CD"/>
    <w:rsid w:val="7B78AF03"/>
    <w:rsid w:val="7B9272BE"/>
    <w:rsid w:val="7B92AA02"/>
    <w:rsid w:val="7B92BE98"/>
    <w:rsid w:val="7B92E31F"/>
    <w:rsid w:val="7BBC857F"/>
    <w:rsid w:val="7BD1562F"/>
    <w:rsid w:val="7BF23387"/>
    <w:rsid w:val="7BFBFB3D"/>
    <w:rsid w:val="7C07AF06"/>
    <w:rsid w:val="7C1CCF94"/>
    <w:rsid w:val="7C276C58"/>
    <w:rsid w:val="7C29C88D"/>
    <w:rsid w:val="7C79F53B"/>
    <w:rsid w:val="7C7B02D5"/>
    <w:rsid w:val="7C9027DF"/>
    <w:rsid w:val="7C9FAD0E"/>
    <w:rsid w:val="7CCC40BC"/>
    <w:rsid w:val="7CDCB3C1"/>
    <w:rsid w:val="7CF88CA8"/>
    <w:rsid w:val="7D000E9A"/>
    <w:rsid w:val="7D293EC1"/>
    <w:rsid w:val="7D2E7A63"/>
    <w:rsid w:val="7D5B3FD2"/>
    <w:rsid w:val="7D5DBE75"/>
    <w:rsid w:val="7D699E0C"/>
    <w:rsid w:val="7D6B6485"/>
    <w:rsid w:val="7D72F4A8"/>
    <w:rsid w:val="7D7A1CD7"/>
    <w:rsid w:val="7D7D81DB"/>
    <w:rsid w:val="7D8670A3"/>
    <w:rsid w:val="7D9032A7"/>
    <w:rsid w:val="7D9CF805"/>
    <w:rsid w:val="7DAF967A"/>
    <w:rsid w:val="7DB06AAD"/>
    <w:rsid w:val="7DBB10A2"/>
    <w:rsid w:val="7DC39B98"/>
    <w:rsid w:val="7DDB14C4"/>
    <w:rsid w:val="7E012773"/>
    <w:rsid w:val="7E06D780"/>
    <w:rsid w:val="7E3A6504"/>
    <w:rsid w:val="7E48A0AF"/>
    <w:rsid w:val="7E878BCC"/>
    <w:rsid w:val="7EBF7DA4"/>
    <w:rsid w:val="7EC3ECE5"/>
    <w:rsid w:val="7ED6D4E8"/>
    <w:rsid w:val="7EE2EB6A"/>
    <w:rsid w:val="7EECAE3A"/>
    <w:rsid w:val="7EF46D0C"/>
    <w:rsid w:val="7F080C3E"/>
    <w:rsid w:val="7F275C53"/>
    <w:rsid w:val="7F339BFF"/>
    <w:rsid w:val="7F82F4FD"/>
    <w:rsid w:val="7F8A3367"/>
    <w:rsid w:val="7F9057CB"/>
    <w:rsid w:val="7FA704AC"/>
    <w:rsid w:val="7FB8D215"/>
    <w:rsid w:val="7FD3AC3C"/>
    <w:rsid w:val="7FDBF1AF"/>
    <w:rsid w:val="7FE91D7A"/>
    <w:rsid w:val="7FF7ED51"/>
    <w:rsid w:val="7FFCCBEA"/>
    <w:rsid w:val="7FFEB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F1B7A53"/>
  <w15:docId w15:val="{9583708D-C0C3-4C7C-8637-CBFA70E03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2101F"/>
    <w:rPr>
      <w:rFonts w:ascii="Palatino" w:hAnsi="Palatino"/>
      <w:sz w:val="22"/>
      <w:szCs w:val="24"/>
      <w:lang w:eastAsia="en-US"/>
    </w:rPr>
  </w:style>
  <w:style w:type="paragraph" w:styleId="Heading1">
    <w:name w:val="heading 1"/>
    <w:basedOn w:val="Normal"/>
    <w:next w:val="BodyText"/>
    <w:link w:val="Heading1Char"/>
    <w:qFormat/>
    <w:pPr>
      <w:keepNext/>
      <w:spacing w:before="240" w:after="120"/>
      <w:outlineLvl w:val="0"/>
    </w:pPr>
    <w:rPr>
      <w:b/>
      <w:caps/>
      <w:szCs w:val="20"/>
    </w:rPr>
  </w:style>
  <w:style w:type="paragraph" w:styleId="Heading2">
    <w:name w:val="heading 2"/>
    <w:basedOn w:val="Normal"/>
    <w:next w:val="BodyText"/>
    <w:qFormat/>
    <w:pPr>
      <w:keepNext/>
      <w:spacing w:after="120"/>
      <w:outlineLvl w:val="1"/>
    </w:pPr>
    <w:rPr>
      <w:b/>
      <w:szCs w:val="20"/>
    </w:rPr>
  </w:style>
  <w:style w:type="paragraph" w:styleId="Heading3">
    <w:name w:val="heading 3"/>
    <w:basedOn w:val="Normal"/>
    <w:next w:val="BodyText"/>
    <w:qFormat/>
    <w:pPr>
      <w:keepNext/>
      <w:spacing w:after="120"/>
      <w:outlineLvl w:val="2"/>
    </w:pPr>
    <w:rPr>
      <w:b/>
      <w:i/>
      <w:szCs w:val="20"/>
    </w:rPr>
  </w:style>
  <w:style w:type="paragraph" w:styleId="Heading4">
    <w:name w:val="heading 4"/>
    <w:basedOn w:val="Normal"/>
    <w:next w:val="BodyText"/>
    <w:qFormat/>
    <w:pPr>
      <w:keepNext/>
      <w:spacing w:after="120"/>
      <w:outlineLvl w:val="3"/>
    </w:pPr>
    <w:rPr>
      <w:i/>
      <w:szCs w:val="20"/>
    </w:rPr>
  </w:style>
  <w:style w:type="paragraph" w:styleId="Heading5">
    <w:name w:val="heading 5"/>
    <w:basedOn w:val="Normal"/>
    <w:next w:val="BodyText"/>
    <w:qFormat/>
    <w:pPr>
      <w:keepNext/>
      <w:spacing w:after="120"/>
      <w:outlineLvl w:val="4"/>
    </w:pPr>
    <w:rPr>
      <w:szCs w:val="20"/>
      <w:u w:val="single"/>
    </w:rPr>
  </w:style>
  <w:style w:type="paragraph" w:styleId="Heading6">
    <w:name w:val="heading 6"/>
    <w:basedOn w:val="Normal"/>
    <w:next w:val="BodyText"/>
    <w:qFormat/>
    <w:pPr>
      <w:keepNext/>
      <w:spacing w:after="120"/>
      <w:outlineLvl w:val="5"/>
    </w:pPr>
    <w:rPr>
      <w:szCs w:val="20"/>
    </w:rPr>
  </w:style>
  <w:style w:type="paragraph" w:styleId="Heading7">
    <w:name w:val="heading 7"/>
    <w:basedOn w:val="Normal"/>
    <w:next w:val="BodyText"/>
    <w:qFormat/>
    <w:pPr>
      <w:keepNext/>
      <w:spacing w:after="120"/>
      <w:outlineLvl w:val="6"/>
    </w:pPr>
    <w:rPr>
      <w:szCs w:val="20"/>
    </w:rPr>
  </w:style>
  <w:style w:type="paragraph" w:styleId="Heading8">
    <w:name w:val="heading 8"/>
    <w:basedOn w:val="Normal"/>
    <w:next w:val="BodyText"/>
    <w:qFormat/>
    <w:pPr>
      <w:keepNext/>
      <w:spacing w:after="120"/>
      <w:outlineLvl w:val="7"/>
    </w:pPr>
    <w:rPr>
      <w:szCs w:val="20"/>
    </w:rPr>
  </w:style>
  <w:style w:type="paragraph" w:styleId="Heading9">
    <w:name w:val="heading 9"/>
    <w:basedOn w:val="Normal"/>
    <w:next w:val="BodyText"/>
    <w:qFormat/>
    <w:pPr>
      <w:keepNext/>
      <w:spacing w:after="120"/>
      <w:outlineLvl w:val="8"/>
    </w:pPr>
    <w:rPr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styleId="PageNumber">
    <w:name w:val="page number"/>
    <w:rPr>
      <w:rFonts w:ascii="Palatino" w:hAnsi="Palatino"/>
    </w:rPr>
  </w:style>
  <w:style w:type="paragraph" w:styleId="BodyText">
    <w:name w:val="Body Text"/>
    <w:basedOn w:val="Normal"/>
    <w:link w:val="BodyTextChar"/>
    <w:pPr>
      <w:spacing w:after="240"/>
    </w:pPr>
    <w:rPr>
      <w:szCs w:val="20"/>
    </w:rPr>
  </w:style>
  <w:style w:type="paragraph" w:styleId="ListBullet">
    <w:name w:val="List Bullet"/>
    <w:basedOn w:val="Normal"/>
    <w:pPr>
      <w:numPr>
        <w:numId w:val="19"/>
      </w:numPr>
      <w:spacing w:after="120"/>
    </w:pPr>
    <w:rPr>
      <w:szCs w:val="20"/>
    </w:rPr>
  </w:style>
  <w:style w:type="paragraph" w:styleId="ListNumber">
    <w:name w:val="List Number"/>
    <w:basedOn w:val="Normal"/>
    <w:pPr>
      <w:tabs>
        <w:tab w:val="num" w:pos="360"/>
      </w:tabs>
      <w:spacing w:after="120"/>
      <w:ind w:left="360" w:hanging="360"/>
    </w:pPr>
    <w:rPr>
      <w:szCs w:val="20"/>
    </w:rPr>
  </w:style>
  <w:style w:type="paragraph" w:customStyle="1" w:styleId="Subject">
    <w:name w:val="Subject"/>
    <w:basedOn w:val="Heading1"/>
    <w:next w:val="Normal"/>
  </w:style>
  <w:style w:type="paragraph" w:styleId="BalloonText">
    <w:name w:val="Balloon Text"/>
    <w:basedOn w:val="Normal"/>
    <w:semiHidden/>
    <w:rsid w:val="006D50F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AC5F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">
    <w:name w:val="Body Text Indent"/>
    <w:basedOn w:val="Normal"/>
    <w:rsid w:val="006A34A3"/>
    <w:pPr>
      <w:spacing w:after="120"/>
      <w:ind w:left="283"/>
    </w:pPr>
  </w:style>
  <w:style w:type="character" w:customStyle="1" w:styleId="BodyTextChar">
    <w:name w:val="Body Text Char"/>
    <w:link w:val="BodyText"/>
    <w:rsid w:val="00FD54AA"/>
    <w:rPr>
      <w:rFonts w:ascii="Palatino" w:hAnsi="Palatino"/>
      <w:sz w:val="22"/>
      <w:lang w:eastAsia="en-US"/>
    </w:rPr>
  </w:style>
  <w:style w:type="character" w:styleId="Hyperlink">
    <w:name w:val="Hyperlink"/>
    <w:uiPriority w:val="99"/>
    <w:rsid w:val="005101FA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43352F"/>
    <w:pPr>
      <w:ind w:left="720"/>
    </w:pPr>
  </w:style>
  <w:style w:type="character" w:customStyle="1" w:styleId="FooterChar">
    <w:name w:val="Footer Char"/>
    <w:link w:val="Footer"/>
    <w:uiPriority w:val="99"/>
    <w:rsid w:val="000F2C55"/>
    <w:rPr>
      <w:rFonts w:ascii="Palatino" w:hAnsi="Palatino"/>
      <w:sz w:val="22"/>
      <w:szCs w:val="24"/>
      <w:lang w:eastAsia="en-US"/>
    </w:rPr>
  </w:style>
  <w:style w:type="character" w:customStyle="1" w:styleId="Heading1Char">
    <w:name w:val="Heading 1 Char"/>
    <w:link w:val="Heading1"/>
    <w:rsid w:val="00D242D2"/>
    <w:rPr>
      <w:rFonts w:ascii="Palatino" w:hAnsi="Palatino"/>
      <w:b/>
      <w:caps/>
      <w:sz w:val="22"/>
      <w:lang w:eastAsia="en-US"/>
    </w:rPr>
  </w:style>
  <w:style w:type="character" w:styleId="CommentReference">
    <w:name w:val="annotation reference"/>
    <w:basedOn w:val="DefaultParagraphFont"/>
    <w:rsid w:val="008F68DD"/>
    <w:rPr>
      <w:sz w:val="16"/>
      <w:szCs w:val="16"/>
    </w:rPr>
  </w:style>
  <w:style w:type="paragraph" w:styleId="CommentText">
    <w:name w:val="annotation text"/>
    <w:basedOn w:val="Normal"/>
    <w:link w:val="CommentTextChar"/>
    <w:rsid w:val="008F68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8F68DD"/>
    <w:rPr>
      <w:rFonts w:ascii="Palatino" w:hAnsi="Palatino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F68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8F68DD"/>
    <w:rPr>
      <w:rFonts w:ascii="Palatino" w:hAnsi="Palatino"/>
      <w:b/>
      <w:bCs/>
      <w:lang w:eastAsia="en-US"/>
    </w:rPr>
  </w:style>
  <w:style w:type="table" w:customStyle="1" w:styleId="Calendar1">
    <w:name w:val="Calendar 1"/>
    <w:basedOn w:val="TableNormal"/>
    <w:uiPriority w:val="99"/>
    <w:qFormat/>
    <w:rsid w:val="00BD738B"/>
    <w:rPr>
      <w:rFonts w:asciiTheme="minorHAnsi" w:eastAsiaTheme="minorEastAsia" w:hAnsiTheme="minorHAnsi" w:cstheme="minorBidi"/>
      <w:sz w:val="22"/>
      <w:szCs w:val="22"/>
      <w:lang w:val="en-US" w:eastAsia="ja-JP"/>
    </w:rPr>
    <w:tblPr>
      <w:tblStyleRowBandSize w:val="1"/>
      <w:tblStyleColBandSize w:val="1"/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rFonts w:asciiTheme="minorHAnsi" w:hAnsiTheme="minorHAnsi"/>
        <w:b/>
        <w:i w:val="0"/>
        <w:color w:val="000000"/>
        <w:sz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PlainText">
    <w:name w:val="Plain Text"/>
    <w:basedOn w:val="Normal"/>
    <w:link w:val="PlainTextChar"/>
    <w:uiPriority w:val="99"/>
    <w:unhideWhenUsed/>
    <w:rsid w:val="006A560C"/>
    <w:rPr>
      <w:rFonts w:ascii="Calibri" w:eastAsiaTheme="minorHAnsi" w:hAnsi="Calibri" w:cstheme="minorBid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A560C"/>
    <w:rPr>
      <w:rFonts w:ascii="Calibri" w:eastAsiaTheme="minorHAnsi" w:hAnsi="Calibri" w:cstheme="minorBidi"/>
      <w:sz w:val="22"/>
      <w:szCs w:val="21"/>
      <w:lang w:eastAsia="en-US"/>
    </w:rPr>
  </w:style>
  <w:style w:type="paragraph" w:styleId="NormalWeb">
    <w:name w:val="Normal (Web)"/>
    <w:basedOn w:val="Normal"/>
    <w:uiPriority w:val="99"/>
    <w:unhideWhenUsed/>
    <w:rsid w:val="00640B70"/>
    <w:pPr>
      <w:spacing w:before="100" w:beforeAutospacing="1" w:after="100" w:afterAutospacing="1"/>
    </w:pPr>
    <w:rPr>
      <w:rFonts w:ascii="Times New Roman" w:hAnsi="Times New Roman"/>
      <w:sz w:val="24"/>
      <w:lang w:eastAsia="en-GB"/>
    </w:rPr>
  </w:style>
  <w:style w:type="character" w:styleId="Strong">
    <w:name w:val="Strong"/>
    <w:basedOn w:val="DefaultParagraphFont"/>
    <w:uiPriority w:val="22"/>
    <w:qFormat/>
    <w:rsid w:val="001734CB"/>
    <w:rPr>
      <w:b/>
      <w:bCs/>
    </w:rPr>
  </w:style>
  <w:style w:type="paragraph" w:styleId="Revision">
    <w:name w:val="Revision"/>
    <w:hidden/>
    <w:uiPriority w:val="99"/>
    <w:semiHidden/>
    <w:rsid w:val="002D7018"/>
    <w:rPr>
      <w:rFonts w:ascii="Palatino" w:hAnsi="Palatino"/>
      <w:sz w:val="22"/>
      <w:szCs w:val="24"/>
      <w:lang w:eastAsia="en-US"/>
    </w:rPr>
  </w:style>
  <w:style w:type="table" w:customStyle="1" w:styleId="TableGrid1">
    <w:name w:val="Table Grid1"/>
    <w:basedOn w:val="TableNormal"/>
    <w:next w:val="TableGrid"/>
    <w:uiPriority w:val="39"/>
    <w:rsid w:val="000D558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semiHidden/>
    <w:unhideWhenUsed/>
    <w:rsid w:val="009379F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5784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4495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1676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840059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96393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460746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4301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543070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31846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99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292187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35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2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3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4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4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2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3555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220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1093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03912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49359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19096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71694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921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0526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88621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961983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314097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63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6475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5668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3656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91845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14661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01064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67115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7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9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9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3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6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3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0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60479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75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382227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94368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807025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436983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680823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5551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666854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337763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47145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96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337681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77975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91931">
          <w:marLeft w:val="180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26164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019392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526973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3918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44399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185564">
          <w:marLeft w:val="180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27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3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845115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78869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47058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11216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351243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40292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182427">
          <w:marLeft w:val="180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08420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703167">
          <w:marLeft w:val="180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02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9525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532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2656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2886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787818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32875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4409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664051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55455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8592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145941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624401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873382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60624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355322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107268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92642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07841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095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7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00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0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09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4741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3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4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1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6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9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0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09361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8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9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0804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86801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75982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6240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7374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03461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2686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44456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287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224651">
          <w:marLeft w:val="180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123013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17278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54305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5206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620339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34219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38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ukri.zoom.us/j/98909305505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cid:image001.png@01D5AAC0.BC00CEF0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mg73\My%20Documents\CCLRC%20Logo's%20and%20templates\Templates\DL%20Letter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1e10251-7c7b-4c6a-b01c-9ce4511e256e" xsi:nil="true"/>
    <lcf76f155ced4ddcb4097134ff3c332f xmlns="138f5c10-0448-4390-9fa3-d99fd4459531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F9AFEED7451A4E87B2CFF0E6EC2230" ma:contentTypeVersion="13" ma:contentTypeDescription="Create a new document." ma:contentTypeScope="" ma:versionID="9546a607fb4449035e2a11412da9a3af">
  <xsd:schema xmlns:xsd="http://www.w3.org/2001/XMLSchema" xmlns:xs="http://www.w3.org/2001/XMLSchema" xmlns:p="http://schemas.microsoft.com/office/2006/metadata/properties" xmlns:ns2="138f5c10-0448-4390-9fa3-d99fd4459531" xmlns:ns3="81e10251-7c7b-4c6a-b01c-9ce4511e256e" targetNamespace="http://schemas.microsoft.com/office/2006/metadata/properties" ma:root="true" ma:fieldsID="c2010c8c7987b9bb1f28bafd2f8bcf72" ns2:_="" ns3:_="">
    <xsd:import namespace="138f5c10-0448-4390-9fa3-d99fd4459531"/>
    <xsd:import namespace="81e10251-7c7b-4c6a-b01c-9ce4511e25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8f5c10-0448-4390-9fa3-d99fd44595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fe07c91c-676c-4292-ab42-0332d43006d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e10251-7c7b-4c6a-b01c-9ce4511e256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586dacf6-dc5e-409d-99c4-686c743b2026}" ma:internalName="TaxCatchAll" ma:showField="CatchAllData" ma:web="81e10251-7c7b-4c6a-b01c-9ce4511e25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67A397B-FBEC-4645-A2EB-91BF624FBDC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8013A9-D1F9-40D5-BBAC-77386EBBA33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4DF88B0-2372-4DD4-A905-B27774E3049D}">
  <ds:schemaRefs>
    <ds:schemaRef ds:uri="http://schemas.microsoft.com/office/2006/metadata/properties"/>
    <ds:schemaRef ds:uri="http://schemas.microsoft.com/office/infopath/2007/PartnerControls"/>
    <ds:schemaRef ds:uri="81e10251-7c7b-4c6a-b01c-9ce4511e256e"/>
    <ds:schemaRef ds:uri="138f5c10-0448-4390-9fa3-d99fd4459531"/>
  </ds:schemaRefs>
</ds:datastoreItem>
</file>

<file path=customXml/itemProps4.xml><?xml version="1.0" encoding="utf-8"?>
<ds:datastoreItem xmlns:ds="http://schemas.openxmlformats.org/officeDocument/2006/customXml" ds:itemID="{AA8B5891-7878-4376-9867-3E78DD536D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8f5c10-0448-4390-9fa3-d99fd4459531"/>
    <ds:schemaRef ds:uri="81e10251-7c7b-4c6a-b01c-9ce4511e25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DL Letter.dot</Template>
  <TotalTime>127</TotalTime>
  <Pages>1</Pages>
  <Words>148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Letter</vt:lpstr>
    </vt:vector>
  </TitlesOfParts>
  <Company>CCLRC Rutherford Appleton Laboratory</Company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Letter</dc:title>
  <dc:subject/>
  <dc:creator>DL User</dc:creator>
  <cp:keywords/>
  <dc:description/>
  <cp:lastModifiedBy>Owen, Hywel (STFC,DL,AST)</cp:lastModifiedBy>
  <cp:revision>13</cp:revision>
  <cp:lastPrinted>2020-12-01T11:44:00Z</cp:lastPrinted>
  <dcterms:created xsi:type="dcterms:W3CDTF">2022-08-26T08:09:00Z</dcterms:created>
  <dcterms:modified xsi:type="dcterms:W3CDTF">2022-09-19T12:36:00Z</dcterms:modified>
  <cp:category>DL Letter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0x010100B6F9AFEED7451A4E87B2CFF0E6EC2230</vt:lpwstr>
  </property>
</Properties>
</file>